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7F2" w:rsidRPr="00F02DC1" w:rsidRDefault="006537F2" w:rsidP="0007534B">
      <w:pPr>
        <w:shd w:val="clear" w:color="auto" w:fill="FFFFFF"/>
        <w:rPr>
          <w:b/>
          <w:sz w:val="52"/>
          <w:szCs w:val="52"/>
          <w:bdr w:val="single" w:sz="24" w:space="0" w:color="auto"/>
        </w:rPr>
      </w:pPr>
      <w:r w:rsidRPr="00F02DC1">
        <w:rPr>
          <w:b/>
          <w:sz w:val="52"/>
          <w:szCs w:val="52"/>
          <w:bdr w:val="single" w:sz="24" w:space="0" w:color="auto"/>
        </w:rPr>
        <w:t>SOINS ESTHETIQUES</w:t>
      </w:r>
    </w:p>
    <w:p w:rsidR="006537F2" w:rsidRPr="00F02DC1" w:rsidRDefault="006537F2" w:rsidP="00F15A06">
      <w:pPr>
        <w:shd w:val="clear" w:color="auto" w:fill="FFFFFF"/>
        <w:jc w:val="center"/>
        <w:rPr>
          <w:b/>
          <w:sz w:val="52"/>
          <w:szCs w:val="52"/>
          <w:bdr w:val="single" w:sz="24" w:space="0" w:color="auto"/>
        </w:rPr>
      </w:pPr>
      <w:r w:rsidRPr="00F02DC1">
        <w:rPr>
          <w:b/>
          <w:sz w:val="52"/>
          <w:szCs w:val="52"/>
          <w:bdr w:val="single" w:sz="24" w:space="0" w:color="auto"/>
        </w:rPr>
        <w:t>PREPARATION AU JURY CENTRAL</w:t>
      </w:r>
    </w:p>
    <w:p w:rsidR="006537F2" w:rsidRDefault="006537F2"/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Définir le mot « tissu »</w:t>
      </w:r>
    </w:p>
    <w:p w:rsidR="006537F2" w:rsidRPr="00B50394" w:rsidRDefault="006537F2" w:rsidP="0056125B">
      <w:pPr>
        <w:ind w:left="360"/>
      </w:pPr>
      <w:r w:rsidRPr="00B50394">
        <w:t>C’est un ensemble de cellule et de structures associées entre elles pour une fonction particulière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Différencier « tissu épithélial » et « tissu conjonctif »</w:t>
      </w:r>
    </w:p>
    <w:p w:rsidR="006537F2" w:rsidRDefault="006537F2" w:rsidP="00B421B5">
      <w:pPr>
        <w:ind w:left="360"/>
      </w:pPr>
      <w:r>
        <w:t>Épithélial : constitué de cellules juxtaposées         Conjonctif : constitué de cellules disjointes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Citez un exemple de tissu épithélial et de tissu conjonctif</w:t>
      </w:r>
    </w:p>
    <w:p w:rsidR="006537F2" w:rsidRDefault="006537F2" w:rsidP="00B421B5">
      <w:pPr>
        <w:ind w:left="360"/>
      </w:pPr>
      <w:r>
        <w:t>Épithélial : épiderme                                                   Conjonctif : derme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Quels sont les principaux types de tissus épithéliaux ?</w:t>
      </w:r>
    </w:p>
    <w:p w:rsidR="006537F2" w:rsidRDefault="006537F2" w:rsidP="00B421B5">
      <w:pPr>
        <w:ind w:left="360"/>
      </w:pPr>
      <w:r>
        <w:t>Le tissu épithélial de revêtement ou le tissu épithélial glandulaire</w:t>
      </w:r>
    </w:p>
    <w:p w:rsidR="006537F2" w:rsidRPr="00B50394" w:rsidRDefault="006537F2" w:rsidP="00B421B5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Quels sont les différents aspects du tissu conjonctif ?</w:t>
      </w:r>
    </w:p>
    <w:p w:rsidR="006537F2" w:rsidRDefault="006537F2" w:rsidP="00B421B5">
      <w:pPr>
        <w:ind w:left="360"/>
      </w:pPr>
      <w:r>
        <w:t>Il peut être soit lâche, dense, adipeux ou élastique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Nommer 3 sortes de fibres conjonctives.</w:t>
      </w:r>
    </w:p>
    <w:p w:rsidR="006537F2" w:rsidRDefault="006537F2" w:rsidP="00B421B5">
      <w:pPr>
        <w:ind w:left="360"/>
      </w:pPr>
      <w:r>
        <w:t>Fibre de collagène, fibre élastique et fibre réticuline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Nommer 2 glandes cutanées et préciser la forme de chacune d’elles.</w:t>
      </w:r>
    </w:p>
    <w:p w:rsidR="006537F2" w:rsidRDefault="006537F2" w:rsidP="00B421B5">
      <w:pPr>
        <w:ind w:left="360"/>
      </w:pPr>
      <w:r>
        <w:t>Glande sudoripare : forme tubultueuse simple et glande sébacée : forme acineuse composée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Citer 1 exemple de tissu adipeux</w:t>
      </w:r>
    </w:p>
    <w:p w:rsidR="006537F2" w:rsidRDefault="006537F2" w:rsidP="00B421B5">
      <w:pPr>
        <w:ind w:left="360"/>
      </w:pPr>
      <w:r>
        <w:t>L’hypoderme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Citer 2 critères de classification des tissus épithéliaux de revêtement.</w:t>
      </w:r>
    </w:p>
    <w:p w:rsidR="006537F2" w:rsidRDefault="006537F2" w:rsidP="00B421B5">
      <w:pPr>
        <w:ind w:left="360"/>
      </w:pPr>
      <w:r>
        <w:t>La forme des cellules et le nombre de couche cellulaire</w:t>
      </w:r>
    </w:p>
    <w:p w:rsidR="006537F2" w:rsidRPr="00E9461C" w:rsidRDefault="006537F2" w:rsidP="00F15A06">
      <w:pPr>
        <w:pStyle w:val="ListParagraph"/>
        <w:numPr>
          <w:ilvl w:val="0"/>
          <w:numId w:val="1"/>
        </w:numPr>
        <w:shd w:val="clear" w:color="auto" w:fill="FFFFFF"/>
        <w:rPr>
          <w:b/>
          <w:highlight w:val="yellow"/>
        </w:rPr>
      </w:pPr>
      <w:r w:rsidRPr="00E9461C">
        <w:rPr>
          <w:b/>
          <w:highlight w:val="yellow"/>
        </w:rPr>
        <w:t>Quel est le rôle principal du tissu adipeux ?</w:t>
      </w:r>
    </w:p>
    <w:p w:rsidR="006537F2" w:rsidRDefault="006537F2" w:rsidP="00B421B5">
      <w:pPr>
        <w:ind w:left="360"/>
      </w:pPr>
      <w:r>
        <w:t>Il joue 1 rôle de réserve énergétique et d’isolant thermique</w:t>
      </w:r>
    </w:p>
    <w:p w:rsidR="006537F2" w:rsidRDefault="006537F2" w:rsidP="00B421B5">
      <w:pPr>
        <w:ind w:left="360"/>
      </w:pPr>
    </w:p>
    <w:p w:rsidR="006537F2" w:rsidRDefault="006537F2" w:rsidP="00B421B5">
      <w:pPr>
        <w:ind w:left="360"/>
      </w:pPr>
    </w:p>
    <w:p w:rsidR="006537F2" w:rsidRPr="00B50394" w:rsidRDefault="006537F2" w:rsidP="00CC38C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Citer 3 fonctions des tissus épithéliaux de revêtements.</w:t>
      </w:r>
    </w:p>
    <w:p w:rsidR="006537F2" w:rsidRDefault="006537F2" w:rsidP="00CC38CB">
      <w:pPr>
        <w:pStyle w:val="ListParagraph"/>
        <w:numPr>
          <w:ilvl w:val="0"/>
          <w:numId w:val="2"/>
        </w:numPr>
      </w:pPr>
      <w:r>
        <w:t>Protection mécanique contre les UV, les microbes,</w:t>
      </w:r>
    </w:p>
    <w:p w:rsidR="006537F2" w:rsidRDefault="006537F2" w:rsidP="00CC38CB">
      <w:pPr>
        <w:pStyle w:val="ListParagraph"/>
        <w:numPr>
          <w:ilvl w:val="0"/>
          <w:numId w:val="2"/>
        </w:numPr>
      </w:pPr>
      <w:r>
        <w:t>Absorption</w:t>
      </w:r>
    </w:p>
    <w:p w:rsidR="006537F2" w:rsidRDefault="006537F2" w:rsidP="00CC38CB">
      <w:pPr>
        <w:pStyle w:val="ListParagraph"/>
        <w:numPr>
          <w:ilvl w:val="0"/>
          <w:numId w:val="2"/>
        </w:numPr>
      </w:pPr>
      <w:r>
        <w:t xml:space="preserve">Échanges gazeux </w:t>
      </w:r>
    </w:p>
    <w:p w:rsidR="006537F2" w:rsidRDefault="006537F2" w:rsidP="00CC38CB">
      <w:pPr>
        <w:pStyle w:val="ListParagraph"/>
      </w:pP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 est le type de tissu de l’épiderme ?</w:t>
      </w:r>
    </w:p>
    <w:p w:rsidR="006537F2" w:rsidRDefault="006537F2" w:rsidP="00CC38CB">
      <w:pPr>
        <w:ind w:left="360"/>
      </w:pPr>
      <w:r>
        <w:t>Tissu épithélial de revêtement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Pourquoi les glandes lacrymales sont-elles exocrines ?</w:t>
      </w:r>
    </w:p>
    <w:p w:rsidR="006537F2" w:rsidRDefault="006537F2" w:rsidP="00CC38CB">
      <w:pPr>
        <w:ind w:left="360"/>
      </w:pPr>
      <w:r>
        <w:t>Car les larmes sont évacuées à l’extérieur de l’organisme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 nom donne-t-on aux cellules graisseuses de l’épiderme</w:t>
      </w:r>
    </w:p>
    <w:p w:rsidR="006537F2" w:rsidRDefault="006537F2" w:rsidP="00CC38CB">
      <w:pPr>
        <w:ind w:left="360"/>
      </w:pPr>
      <w:r>
        <w:t>Les cellules adipeuses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Qu’est-ce qu’une glande endocrine + exemple</w:t>
      </w:r>
    </w:p>
    <w:p w:rsidR="006537F2" w:rsidRDefault="006537F2" w:rsidP="00CC38CB">
      <w:pPr>
        <w:ind w:left="360"/>
      </w:pPr>
      <w:r>
        <w:t>Glande qui sécrète 1 substance à l’intérieur de l’organisme. Ex : la thyroïde sécrète l’hormone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Citer 1 exemple de glande mixte ou amphicrine</w:t>
      </w:r>
    </w:p>
    <w:p w:rsidR="006537F2" w:rsidRDefault="006537F2" w:rsidP="00CC38CB">
      <w:pPr>
        <w:ind w:left="360"/>
      </w:pPr>
      <w:r>
        <w:t>Les testicules ou les ovaires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Qu’appelle-t-on glande amphicrine ?</w:t>
      </w:r>
    </w:p>
    <w:p w:rsidR="006537F2" w:rsidRDefault="006537F2" w:rsidP="00CC38CB">
      <w:pPr>
        <w:ind w:left="360"/>
      </w:pPr>
      <w:r>
        <w:t>Glande qui sécrète à l’intérieur et à l’extérieur de l’organisme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 xml:space="preserve">Nommer les cellules qui créent les fibres du tissu conjonctif. </w:t>
      </w:r>
    </w:p>
    <w:p w:rsidR="006537F2" w:rsidRDefault="006537F2" w:rsidP="00CC38CB">
      <w:pPr>
        <w:ind w:left="360"/>
      </w:pPr>
      <w:r>
        <w:t>Les fibroblastes créent les fibres du tissu conjonctif</w:t>
      </w:r>
    </w:p>
    <w:p w:rsidR="006537F2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Citer 3 autres sortes de cellules présentes dans le tissu conjonctif.</w:t>
      </w:r>
    </w:p>
    <w:p w:rsidR="006537F2" w:rsidRPr="0010293E" w:rsidRDefault="006537F2" w:rsidP="0010293E">
      <w:pPr>
        <w:pStyle w:val="ListParagraph"/>
        <w:ind w:left="1353"/>
      </w:pPr>
      <w:r>
        <w:t>Les fibroblastes</w:t>
      </w:r>
      <w:bookmarkStart w:id="0" w:name="_GoBack"/>
      <w:bookmarkEnd w:id="0"/>
    </w:p>
    <w:p w:rsidR="006537F2" w:rsidRDefault="006537F2" w:rsidP="00CC38CB">
      <w:pPr>
        <w:ind w:left="360"/>
      </w:pPr>
      <w:r>
        <w:t>Les macrophages, plasmocytes et lymphocytes sont aussi présentes dans le tissu conjonctif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 est le nom de la substance sécrétée par une glande endocrine ?</w:t>
      </w:r>
    </w:p>
    <w:p w:rsidR="006537F2" w:rsidRDefault="006537F2" w:rsidP="00EE639C">
      <w:pPr>
        <w:ind w:left="360"/>
      </w:pPr>
      <w:r>
        <w:t>L’hormone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 est le rôle des glandes ?</w:t>
      </w:r>
    </w:p>
    <w:p w:rsidR="006537F2" w:rsidRDefault="006537F2" w:rsidP="00EE639C">
      <w:pPr>
        <w:ind w:left="360"/>
      </w:pPr>
      <w:r>
        <w:t>La sécrétion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 est le rôle du tissu musculaire ?</w:t>
      </w:r>
    </w:p>
    <w:p w:rsidR="006537F2" w:rsidRDefault="006537F2" w:rsidP="00EE639C">
      <w:pPr>
        <w:ind w:left="360"/>
      </w:pPr>
      <w:r>
        <w:t>Le maintient, les mouvements</w:t>
      </w:r>
    </w:p>
    <w:p w:rsidR="006537F2" w:rsidRDefault="006537F2" w:rsidP="00EE639C">
      <w:pPr>
        <w:ind w:left="360"/>
      </w:pPr>
    </w:p>
    <w:p w:rsidR="006537F2" w:rsidRDefault="006537F2" w:rsidP="00EE639C">
      <w:pPr>
        <w:ind w:left="360"/>
      </w:pP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Qu’est-ce que « muqueuse » ?</w:t>
      </w:r>
    </w:p>
    <w:p w:rsidR="006537F2" w:rsidRDefault="006537F2" w:rsidP="00EE639C">
      <w:pPr>
        <w:ind w:left="360"/>
      </w:pPr>
      <w:r>
        <w:t>C’est 1 membrane qui tapisse les cavités du corps s’ouvrant vers l’extérieur. Constituée d’un épithélium de revêtement, elle est rouge, épaisse, humide. Elle est constituée de cellules vivantes.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Citer un exemple de séreuse.</w:t>
      </w:r>
    </w:p>
    <w:p w:rsidR="006537F2" w:rsidRDefault="006537F2" w:rsidP="00EE639C">
      <w:pPr>
        <w:ind w:left="360"/>
      </w:pPr>
      <w:r>
        <w:t>La plèvre, qui est la membrane qui enveloppe les poumons.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 nom donne-t-on aux glandes pourvues d’un canal excréteur et qui rejettes leur produit de sécrétion dans une cavité ou à la surface de l’organisme ?</w:t>
      </w:r>
    </w:p>
    <w:p w:rsidR="006537F2" w:rsidRDefault="006537F2" w:rsidP="00EE639C">
      <w:pPr>
        <w:ind w:left="360"/>
      </w:pPr>
      <w:r>
        <w:t>Les glandes exocrines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Tissu épithélial, tissu conjonctif. Lequel des 2 est vascularisé ?</w:t>
      </w:r>
    </w:p>
    <w:p w:rsidR="006537F2" w:rsidRDefault="006537F2" w:rsidP="00EE639C">
      <w:pPr>
        <w:ind w:left="360"/>
      </w:pPr>
      <w:r>
        <w:t>Le tissu conjonctif</w:t>
      </w:r>
    </w:p>
    <w:p w:rsidR="006537F2" w:rsidRPr="00E9461C" w:rsidRDefault="006537F2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Comment qualifie-t-on le mode d’excrétion d’une glande exocrine qui implique une dégénérescence puis une évacuation des cellules avec le produit d’excrétion ?</w:t>
      </w:r>
    </w:p>
    <w:p w:rsidR="006537F2" w:rsidRDefault="006537F2" w:rsidP="00EE639C">
      <w:pPr>
        <w:ind w:left="360"/>
      </w:pPr>
      <w:r>
        <w:t>L’holocrine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Quels sont les 2 principaux types de cellules présentes dans l’épiderme ?</w:t>
      </w:r>
    </w:p>
    <w:p w:rsidR="006537F2" w:rsidRDefault="006537F2" w:rsidP="008D4063">
      <w:pPr>
        <w:ind w:left="360"/>
      </w:pPr>
      <w:r>
        <w:t>Les mélanocytes et les kératinocytes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Donner 2 cas où les fibroblastes perdent leurs capacités à se renouveler.</w:t>
      </w:r>
    </w:p>
    <w:p w:rsidR="006537F2" w:rsidRDefault="006537F2" w:rsidP="008D4063">
      <w:pPr>
        <w:ind w:left="360"/>
      </w:pPr>
      <w:r>
        <w:t>Suite à une trop grande exposition solaire et suite au vieillissement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Quels sont les rayonnements solaires qui peuvent pénétrer dans la peau ?</w:t>
      </w:r>
    </w:p>
    <w:p w:rsidR="006537F2" w:rsidRDefault="006537F2" w:rsidP="008D4063">
      <w:pPr>
        <w:ind w:left="360"/>
      </w:pPr>
      <w:r>
        <w:t>Les Infrarouges (IR), UVA, UVB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Citer les 2 types de défenses qui se mettent en place suite à une exposition solaire.</w:t>
      </w:r>
    </w:p>
    <w:p w:rsidR="006537F2" w:rsidRDefault="006537F2" w:rsidP="008D4063">
      <w:pPr>
        <w:ind w:left="360"/>
      </w:pPr>
      <w:r>
        <w:t>L’épaississement de la couche cornée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Quels sont les rayonnements solaires qui provoquent le bronzage ?</w:t>
      </w:r>
    </w:p>
    <w:p w:rsidR="006537F2" w:rsidRDefault="006537F2" w:rsidP="008D4063">
      <w:pPr>
        <w:ind w:left="360"/>
      </w:pPr>
      <w:r>
        <w:t>Les UVB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Qu’appelle-t-on érythène actinique ?</w:t>
      </w:r>
    </w:p>
    <w:p w:rsidR="006537F2" w:rsidRDefault="006537F2" w:rsidP="008D4063">
      <w:pPr>
        <w:ind w:left="360"/>
      </w:pPr>
      <w:r>
        <w:t>C’est un coup de soleil</w:t>
      </w: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Quels sont les symptômes de l’érythène actinique ?</w:t>
      </w:r>
    </w:p>
    <w:p w:rsidR="006537F2" w:rsidRDefault="006537F2" w:rsidP="008D4063">
      <w:pPr>
        <w:ind w:left="360"/>
      </w:pPr>
      <w:r>
        <w:t>Des cloques, la douleur, fièvre, maux de tête, desquamation</w:t>
      </w:r>
    </w:p>
    <w:p w:rsidR="006537F2" w:rsidRDefault="006537F2" w:rsidP="008D4063">
      <w:pPr>
        <w:ind w:left="360"/>
      </w:pPr>
    </w:p>
    <w:p w:rsidR="006537F2" w:rsidRPr="00B50394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Donner 3 facteurs de l’apparition d’une rougeur suite à une exposition solaire.</w:t>
      </w:r>
    </w:p>
    <w:p w:rsidR="006537F2" w:rsidRDefault="006537F2" w:rsidP="008D4063">
      <w:pPr>
        <w:ind w:left="360"/>
      </w:pPr>
      <w:r>
        <w:t>Couleur de la peau, longueur du rayon, durée d’exposition</w:t>
      </w:r>
    </w:p>
    <w:p w:rsidR="006537F2" w:rsidRPr="00E9461C" w:rsidRDefault="006537F2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Donner 1 exemple de substance qui peut être photo sensibilisante.</w:t>
      </w:r>
    </w:p>
    <w:p w:rsidR="006537F2" w:rsidRDefault="006537F2" w:rsidP="00A527A9">
      <w:pPr>
        <w:ind w:left="360"/>
      </w:pPr>
      <w:r>
        <w:t>Le parfum</w:t>
      </w:r>
    </w:p>
    <w:p w:rsidR="006537F2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Lors de l’exposition solaire, la mélano genèse est stimulée. Pourquoi ?</w:t>
      </w:r>
    </w:p>
    <w:p w:rsidR="006537F2" w:rsidRPr="00B50394" w:rsidRDefault="006537F2" w:rsidP="00632D08">
      <w:pPr>
        <w:pStyle w:val="ListParagraph"/>
        <w:rPr>
          <w:b/>
        </w:rPr>
      </w:pPr>
    </w:p>
    <w:p w:rsidR="006537F2" w:rsidRDefault="006537F2" w:rsidP="00A527A9">
      <w:pPr>
        <w:pStyle w:val="ListParagraph"/>
        <w:numPr>
          <w:ilvl w:val="0"/>
          <w:numId w:val="2"/>
        </w:numPr>
      </w:pPr>
      <w:r>
        <w:t>Hypertrophie des mélanocytes</w:t>
      </w:r>
    </w:p>
    <w:p w:rsidR="006537F2" w:rsidRDefault="006537F2" w:rsidP="00A527A9">
      <w:pPr>
        <w:pStyle w:val="ListParagraph"/>
        <w:numPr>
          <w:ilvl w:val="0"/>
          <w:numId w:val="2"/>
        </w:numPr>
      </w:pPr>
      <w:r>
        <w:t>Augmentation du nombre de mélanocytes</w:t>
      </w:r>
    </w:p>
    <w:p w:rsidR="006537F2" w:rsidRDefault="006537F2" w:rsidP="00632D08">
      <w:pPr>
        <w:pStyle w:val="ListParagraph"/>
      </w:pPr>
    </w:p>
    <w:p w:rsidR="006537F2" w:rsidRPr="00E9461C" w:rsidRDefault="006537F2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le rôle de la vitamine D ?</w:t>
      </w:r>
    </w:p>
    <w:p w:rsidR="006537F2" w:rsidRDefault="006537F2" w:rsidP="00A527A9">
      <w:pPr>
        <w:ind w:left="360"/>
      </w:pPr>
      <w:r>
        <w:t>Assimilation de calcium par les os</w:t>
      </w:r>
    </w:p>
    <w:p w:rsidR="006537F2" w:rsidRPr="00632D08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Quels types de radiations sont nocifs pour le corps ?</w:t>
      </w:r>
    </w:p>
    <w:p w:rsidR="006537F2" w:rsidRDefault="006537F2" w:rsidP="00A527A9">
      <w:pPr>
        <w:ind w:left="360"/>
      </w:pPr>
      <w:r>
        <w:t>Les radiations de longueurs d’ondes courtes</w:t>
      </w:r>
    </w:p>
    <w:p w:rsidR="006537F2" w:rsidRPr="00632D08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Citer 2 effets néfastes à long terme d’une exposition solaire exagérée ?</w:t>
      </w:r>
    </w:p>
    <w:p w:rsidR="006537F2" w:rsidRDefault="006537F2" w:rsidP="00A527A9">
      <w:pPr>
        <w:ind w:left="360"/>
      </w:pPr>
      <w:r>
        <w:t>Les cancers cutanés et le vieillissement de la peau</w:t>
      </w:r>
    </w:p>
    <w:p w:rsidR="006537F2" w:rsidRPr="00632D08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Qu’est-ce que la mélano genèse ?</w:t>
      </w:r>
    </w:p>
    <w:p w:rsidR="006537F2" w:rsidRDefault="006537F2" w:rsidP="00A527A9">
      <w:pPr>
        <w:ind w:left="360"/>
      </w:pPr>
      <w:r>
        <w:t>Le processus de fabrication et de distribution de la mélanine dans l’épiderme.</w:t>
      </w:r>
    </w:p>
    <w:p w:rsidR="006537F2" w:rsidRPr="00E9461C" w:rsidRDefault="006537F2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Le vapozone ne peut jamais être utilisé en cas …</w:t>
      </w:r>
    </w:p>
    <w:p w:rsidR="006537F2" w:rsidRDefault="006537F2" w:rsidP="00BA3E7E">
      <w:pPr>
        <w:ind w:left="360"/>
      </w:pPr>
      <w:r>
        <w:t>D’acné active</w:t>
      </w:r>
    </w:p>
    <w:p w:rsidR="006537F2" w:rsidRPr="00E9461C" w:rsidRDefault="006537F2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Un lait nettoyant est…</w:t>
      </w:r>
    </w:p>
    <w:p w:rsidR="006537F2" w:rsidRDefault="006537F2" w:rsidP="00BA3E7E">
      <w:pPr>
        <w:ind w:left="360"/>
      </w:pPr>
      <w:r>
        <w:t>Une émulsion huile dans l’eau</w:t>
      </w:r>
    </w:p>
    <w:p w:rsidR="006537F2" w:rsidRPr="00E9461C" w:rsidRDefault="006537F2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Qu’est-ce qui déclenche le psoriasis ?</w:t>
      </w:r>
    </w:p>
    <w:p w:rsidR="006537F2" w:rsidRDefault="006537F2" w:rsidP="00BA3E7E">
      <w:pPr>
        <w:ind w:left="360"/>
      </w:pPr>
      <w:r>
        <w:t>Des facteurs indéterminés</w:t>
      </w:r>
    </w:p>
    <w:p w:rsidR="006537F2" w:rsidRPr="00E9461C" w:rsidRDefault="006537F2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Comment l’électro stimulation fonctionne-t-elle ?</w:t>
      </w:r>
    </w:p>
    <w:p w:rsidR="006537F2" w:rsidRDefault="006537F2" w:rsidP="00BA3E7E">
      <w:pPr>
        <w:ind w:left="360"/>
      </w:pPr>
      <w:r>
        <w:t>Au moyen de 2 pôles identiques</w:t>
      </w:r>
    </w:p>
    <w:p w:rsidR="006537F2" w:rsidRPr="00E9461C" w:rsidRDefault="006537F2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Comment l’ionisation fonctionne-t-elle ?</w:t>
      </w:r>
    </w:p>
    <w:p w:rsidR="006537F2" w:rsidRDefault="006537F2" w:rsidP="00BA3E7E">
      <w:pPr>
        <w:ind w:left="360"/>
      </w:pPr>
      <w:r>
        <w:t>Au moyen de 2 pôles contraires</w:t>
      </w:r>
    </w:p>
    <w:p w:rsidR="006537F2" w:rsidRPr="00E9461C" w:rsidRDefault="006537F2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Donner le terme en latin de « tache de vin »</w:t>
      </w:r>
    </w:p>
    <w:p w:rsidR="006537F2" w:rsidRDefault="006537F2" w:rsidP="00BA3E7E">
      <w:pPr>
        <w:ind w:left="360"/>
      </w:pPr>
      <w:r>
        <w:t>Naevus flavus/flammeus ( ???)</w:t>
      </w:r>
    </w:p>
    <w:p w:rsidR="006537F2" w:rsidRPr="00632D08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Donner le nom en latin de « angiome fraise »</w:t>
      </w:r>
    </w:p>
    <w:p w:rsidR="006537F2" w:rsidRDefault="006537F2" w:rsidP="00BA3E7E">
      <w:pPr>
        <w:ind w:left="360"/>
      </w:pPr>
      <w:r>
        <w:t>Angiome fructus</w:t>
      </w:r>
    </w:p>
    <w:p w:rsidR="006537F2" w:rsidRPr="00E9461C" w:rsidRDefault="006537F2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Les angiomes peuvent-ils être enlevés par laser ?</w:t>
      </w:r>
    </w:p>
    <w:p w:rsidR="006537F2" w:rsidRDefault="006537F2" w:rsidP="00BA3E7E">
      <w:pPr>
        <w:ind w:left="360"/>
      </w:pPr>
      <w:r>
        <w:t xml:space="preserve">Non </w:t>
      </w:r>
    </w:p>
    <w:p w:rsidR="006537F2" w:rsidRPr="00E9461C" w:rsidRDefault="006537F2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A quoi est due la fermeté de la peau ?</w:t>
      </w:r>
    </w:p>
    <w:p w:rsidR="006537F2" w:rsidRDefault="006537F2" w:rsidP="00BA3E7E">
      <w:pPr>
        <w:ind w:left="360"/>
      </w:pPr>
      <w:r>
        <w:t>Aux fibres de collagènes</w:t>
      </w:r>
    </w:p>
    <w:p w:rsidR="006537F2" w:rsidRPr="00632D08" w:rsidRDefault="006537F2" w:rsidP="0056125B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A quoi l’action du stérilisateur à billes est-elle due ?</w:t>
      </w:r>
    </w:p>
    <w:p w:rsidR="006537F2" w:rsidRDefault="006537F2" w:rsidP="00BA3E7E">
      <w:pPr>
        <w:ind w:left="360"/>
      </w:pPr>
      <w:r>
        <w:t>Aux températures élevées (220°)</w:t>
      </w:r>
    </w:p>
    <w:p w:rsidR="006537F2" w:rsidRPr="00632D08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Sur quoi l’ergostérol en tant que provitamine agit-il ?</w:t>
      </w:r>
    </w:p>
    <w:p w:rsidR="006537F2" w:rsidRDefault="006537F2" w:rsidP="00BA3E7E">
      <w:pPr>
        <w:ind w:left="360"/>
      </w:pPr>
      <w:r>
        <w:t>Sur la formation des os</w:t>
      </w:r>
    </w:p>
    <w:p w:rsidR="006537F2" w:rsidRPr="00E9461C" w:rsidRDefault="006537F2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Où la lymphe aboutit-elle en définitive ?</w:t>
      </w:r>
    </w:p>
    <w:p w:rsidR="006537F2" w:rsidRDefault="006537F2" w:rsidP="00BA3E7E">
      <w:pPr>
        <w:ind w:left="360"/>
      </w:pPr>
      <w:r>
        <w:t>Dans le sang veineux de la grande circulation sanguine</w:t>
      </w:r>
    </w:p>
    <w:p w:rsidR="006537F2" w:rsidRPr="00632D08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Sur quoi met-on l’accent lors d’un traitement d’une peau séborrhéique ?</w:t>
      </w:r>
    </w:p>
    <w:p w:rsidR="006537F2" w:rsidRDefault="006537F2" w:rsidP="00BA3E7E">
      <w:pPr>
        <w:ind w:left="360"/>
      </w:pPr>
      <w:r>
        <w:t>Sur une stimulation du métabolisme de la peau</w:t>
      </w:r>
    </w:p>
    <w:p w:rsidR="006537F2" w:rsidRPr="00632D08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A quelle catégorie le nerf trijumeau appartient-il ?</w:t>
      </w:r>
    </w:p>
    <w:p w:rsidR="006537F2" w:rsidRDefault="006537F2" w:rsidP="00BB0C93">
      <w:pPr>
        <w:ind w:left="360"/>
      </w:pPr>
      <w:r>
        <w:t>A la catégorie des nerfs mixtes</w:t>
      </w:r>
    </w:p>
    <w:p w:rsidR="006537F2" w:rsidRPr="00632D08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A quoi sert la perméabilité de la paroi cellulaire ?</w:t>
      </w:r>
    </w:p>
    <w:p w:rsidR="006537F2" w:rsidRDefault="006537F2" w:rsidP="00BB0C93">
      <w:pPr>
        <w:ind w:left="360"/>
      </w:pPr>
      <w:r>
        <w:t>Au métabolisme</w:t>
      </w:r>
    </w:p>
    <w:p w:rsidR="006537F2" w:rsidRPr="00E9461C" w:rsidRDefault="006537F2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Dans quel cas préfère-t-on la lyse laser à un peeling ?</w:t>
      </w:r>
    </w:p>
    <w:p w:rsidR="006537F2" w:rsidRDefault="006537F2" w:rsidP="00BB0C93">
      <w:pPr>
        <w:ind w:left="360"/>
      </w:pPr>
      <w:r>
        <w:t>En cas d’acné active</w:t>
      </w:r>
    </w:p>
    <w:p w:rsidR="006537F2" w:rsidRPr="00632D08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Qu’est-ce qu’une anamnèse ?</w:t>
      </w:r>
    </w:p>
    <w:p w:rsidR="006537F2" w:rsidRDefault="006537F2" w:rsidP="00BB0C93">
      <w:pPr>
        <w:ind w:left="360"/>
      </w:pPr>
      <w:r>
        <w:t>Une série de questions détaillées concernant les antécédents</w:t>
      </w:r>
    </w:p>
    <w:p w:rsidR="006537F2" w:rsidRPr="00632D08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Qu’est-ce que l’eczéma ?</w:t>
      </w:r>
    </w:p>
    <w:p w:rsidR="006537F2" w:rsidRDefault="006537F2" w:rsidP="00BB0C93">
      <w:pPr>
        <w:ind w:left="360"/>
      </w:pPr>
      <w:r>
        <w:t>Une croûte</w:t>
      </w:r>
    </w:p>
    <w:p w:rsidR="006537F2" w:rsidRPr="00632D08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Qu’est-ce qu’un dermaroller ?</w:t>
      </w:r>
    </w:p>
    <w:p w:rsidR="006537F2" w:rsidRDefault="006537F2" w:rsidP="00BB0C93">
      <w:pPr>
        <w:ind w:left="360"/>
      </w:pPr>
      <w:r>
        <w:t>Un appareil qui fait de petits trous dans la peau</w:t>
      </w:r>
    </w:p>
    <w:p w:rsidR="006537F2" w:rsidRDefault="006537F2" w:rsidP="00BB0C93">
      <w:pPr>
        <w:ind w:left="360"/>
      </w:pPr>
    </w:p>
    <w:p w:rsidR="006537F2" w:rsidRPr="00632D08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Quel est l’effet direct de l’appareil d’aspiration sous vide ?</w:t>
      </w:r>
    </w:p>
    <w:p w:rsidR="006537F2" w:rsidRDefault="006537F2" w:rsidP="00BB0C93">
      <w:pPr>
        <w:ind w:left="360"/>
      </w:pPr>
      <w:r>
        <w:t>Stimuler la circulation de l’humidité dans l’hypoderme</w:t>
      </w:r>
    </w:p>
    <w:p w:rsidR="006537F2" w:rsidRPr="00632D08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Quel est le nom en latin de gonflement ?</w:t>
      </w:r>
    </w:p>
    <w:p w:rsidR="006537F2" w:rsidRDefault="006537F2" w:rsidP="00BB0C93">
      <w:pPr>
        <w:ind w:firstLine="360"/>
      </w:pPr>
      <w:r>
        <w:t>Tumore =&gt; tumeur</w:t>
      </w:r>
    </w:p>
    <w:p w:rsidR="006537F2" w:rsidRPr="00632D08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Quel est l’un des effets biochimiques du massage ?</w:t>
      </w:r>
    </w:p>
    <w:p w:rsidR="006537F2" w:rsidRDefault="006537F2" w:rsidP="00BB0C93">
      <w:pPr>
        <w:ind w:left="360"/>
      </w:pPr>
      <w:r>
        <w:t>La fabrication d’hormones tissulaires</w:t>
      </w:r>
    </w:p>
    <w:p w:rsidR="006537F2" w:rsidRPr="00E9461C" w:rsidRDefault="006537F2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l’un des symptômes du psoriasis ?</w:t>
      </w:r>
    </w:p>
    <w:p w:rsidR="006537F2" w:rsidRDefault="006537F2" w:rsidP="00BB0C93">
      <w:pPr>
        <w:ind w:left="360"/>
      </w:pPr>
      <w:r>
        <w:t>La desquamation sèche blanchâtre</w:t>
      </w:r>
    </w:p>
    <w:p w:rsidR="006537F2" w:rsidRPr="00632D08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Quel est l’un des symptômes de la contracture musculaire ?</w:t>
      </w:r>
    </w:p>
    <w:p w:rsidR="006537F2" w:rsidRDefault="006537F2" w:rsidP="00BB0C93">
      <w:pPr>
        <w:ind w:left="360"/>
      </w:pPr>
      <w:r>
        <w:t>L’hypertonie</w:t>
      </w:r>
    </w:p>
    <w:p w:rsidR="006537F2" w:rsidRPr="00632D08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Quel est l’une des actions du tocophérol ?</w:t>
      </w:r>
    </w:p>
    <w:p w:rsidR="006537F2" w:rsidRDefault="006537F2" w:rsidP="00BB0C93">
      <w:pPr>
        <w:ind w:left="360"/>
      </w:pPr>
      <w:r>
        <w:t>Il stimule l’irrigation sanguine de la peau</w:t>
      </w:r>
    </w:p>
    <w:p w:rsidR="006537F2" w:rsidRPr="00E9461C" w:rsidRDefault="006537F2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le désavantage de la désinfection d’instruments à l’aide d’un stérilisateur UV ?</w:t>
      </w:r>
    </w:p>
    <w:p w:rsidR="006537F2" w:rsidRDefault="006537F2" w:rsidP="00BB0C93">
      <w:pPr>
        <w:ind w:left="360"/>
      </w:pPr>
      <w:r>
        <w:t>Désinfection de manière insuffisante dans les parties creuses de l’instrument</w:t>
      </w:r>
    </w:p>
    <w:p w:rsidR="006537F2" w:rsidRPr="00E9461C" w:rsidRDefault="006537F2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le but final recherché lors d’un massage par pincements pratiqué sur peau mure ?</w:t>
      </w:r>
    </w:p>
    <w:p w:rsidR="006537F2" w:rsidRDefault="006537F2" w:rsidP="00B50394">
      <w:pPr>
        <w:ind w:left="360"/>
      </w:pPr>
      <w:r>
        <w:t>Améliorer la qualité des tissus conjonctifs</w:t>
      </w:r>
    </w:p>
    <w:p w:rsidR="006537F2" w:rsidRPr="00E9461C" w:rsidRDefault="006537F2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Qu’est-ce qui est symptomatique de l’ichtyose ?</w:t>
      </w:r>
    </w:p>
    <w:p w:rsidR="006537F2" w:rsidRDefault="006537F2" w:rsidP="00B50394">
      <w:pPr>
        <w:ind w:left="360"/>
      </w:pPr>
      <w:r>
        <w:t>Un épaississement anormal de la couche cornée</w:t>
      </w:r>
    </w:p>
    <w:p w:rsidR="006537F2" w:rsidRPr="00632D08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Qu’est-ce que la scabie ?</w:t>
      </w:r>
    </w:p>
    <w:p w:rsidR="006537F2" w:rsidRDefault="006537F2" w:rsidP="00B50394">
      <w:pPr>
        <w:ind w:left="360"/>
      </w:pPr>
      <w:r>
        <w:t>La gale</w:t>
      </w:r>
    </w:p>
    <w:p w:rsidR="006537F2" w:rsidRPr="00632D08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Qu’est-ce qui est typique d’une brûlure au second degré ?</w:t>
      </w:r>
    </w:p>
    <w:p w:rsidR="006537F2" w:rsidRDefault="006537F2" w:rsidP="00B50394">
      <w:pPr>
        <w:ind w:left="360"/>
      </w:pPr>
      <w:r>
        <w:t>Une bulle dermatologique</w:t>
      </w:r>
    </w:p>
    <w:p w:rsidR="006537F2" w:rsidRPr="00E9461C" w:rsidRDefault="006537F2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 classe-t-on dans la famille des bio-stimulants ?</w:t>
      </w:r>
    </w:p>
    <w:p w:rsidR="006537F2" w:rsidRDefault="006537F2" w:rsidP="00B50394">
      <w:pPr>
        <w:ind w:left="360"/>
      </w:pPr>
      <w:r>
        <w:t>La gelée royale et le liquide amniotique</w:t>
      </w:r>
    </w:p>
    <w:p w:rsidR="006537F2" w:rsidRPr="00632D08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Qu’entend-on par naevi pigmentosi ?</w:t>
      </w:r>
    </w:p>
    <w:p w:rsidR="006537F2" w:rsidRDefault="006537F2" w:rsidP="00B50394">
      <w:pPr>
        <w:ind w:left="360"/>
      </w:pPr>
      <w:r>
        <w:t>Une tache pigmentaire congénitale</w:t>
      </w:r>
    </w:p>
    <w:p w:rsidR="006537F2" w:rsidRDefault="006537F2" w:rsidP="00B50394">
      <w:pPr>
        <w:ind w:left="360"/>
      </w:pPr>
    </w:p>
    <w:p w:rsidR="006537F2" w:rsidRPr="00E9461C" w:rsidRDefault="006537F2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 sont les efflorescences ?</w:t>
      </w:r>
    </w:p>
    <w:p w:rsidR="006537F2" w:rsidRDefault="006537F2" w:rsidP="00B50394">
      <w:pPr>
        <w:ind w:left="360"/>
      </w:pPr>
      <w:r>
        <w:t>Des formes d’éruptions cutanées</w:t>
      </w:r>
    </w:p>
    <w:p w:rsidR="006537F2" w:rsidRPr="00632D08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Quel type d’articulation, le métacarpe et le pouce constituent-t-ils ?</w:t>
      </w:r>
    </w:p>
    <w:p w:rsidR="006537F2" w:rsidRDefault="006537F2" w:rsidP="00B50394">
      <w:pPr>
        <w:ind w:left="360"/>
      </w:pPr>
      <w:r>
        <w:t>Une articulation charnière ou articulation en selle</w:t>
      </w:r>
    </w:p>
    <w:p w:rsidR="006537F2" w:rsidRPr="00E9461C" w:rsidRDefault="006537F2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Laquelle des huiles essentielles stimule le + fortement l’irrigation sanguine ?</w:t>
      </w:r>
    </w:p>
    <w:p w:rsidR="006537F2" w:rsidRDefault="006537F2" w:rsidP="00B50394">
      <w:pPr>
        <w:ind w:left="360"/>
      </w:pPr>
      <w:r>
        <w:t>La cannelle</w:t>
      </w:r>
    </w:p>
    <w:p w:rsidR="006537F2" w:rsidRPr="00E9461C" w:rsidRDefault="006537F2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Les produits d’épilation chimique…</w:t>
      </w:r>
    </w:p>
    <w:p w:rsidR="006537F2" w:rsidRDefault="006537F2" w:rsidP="00B50394">
      <w:pPr>
        <w:ind w:left="360"/>
      </w:pPr>
      <w:r>
        <w:t>Dissolvent la tige capillaire et la couche cornée</w:t>
      </w:r>
    </w:p>
    <w:p w:rsidR="006537F2" w:rsidRPr="00E9461C" w:rsidRDefault="006537F2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Quelle affection de la peau va souvent de paire avec la formation de pu ?</w:t>
      </w:r>
    </w:p>
    <w:p w:rsidR="006537F2" w:rsidRDefault="006537F2" w:rsidP="00B50394">
      <w:pPr>
        <w:ind w:left="360"/>
      </w:pPr>
      <w:r>
        <w:t>L’hydradénite (abcès)</w:t>
      </w:r>
    </w:p>
    <w:p w:rsidR="006537F2" w:rsidRPr="00E2766C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Quelle affectation de la peau se caractérise souvent par la formation de taches sur la peau ?</w:t>
      </w:r>
    </w:p>
    <w:p w:rsidR="006537F2" w:rsidRDefault="006537F2" w:rsidP="00F124CC">
      <w:pPr>
        <w:ind w:left="360"/>
      </w:pPr>
      <w:r>
        <w:t>Le neavi pigmentosi senilis</w:t>
      </w:r>
    </w:p>
    <w:p w:rsidR="006537F2" w:rsidRPr="00E9461C" w:rsidRDefault="006537F2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Quelle anomalie de la peau se caractérise par des taches blanches entourées d’un bord pigmenté ?</w:t>
      </w:r>
    </w:p>
    <w:p w:rsidR="006537F2" w:rsidRDefault="006537F2" w:rsidP="00F124CC">
      <w:pPr>
        <w:ind w:left="360"/>
      </w:pPr>
      <w:r>
        <w:t>Le vitiligo</w:t>
      </w:r>
    </w:p>
    <w:p w:rsidR="006537F2" w:rsidRPr="00E2766C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Quelle maladie de la peau est caractérisée par une bactérie ?</w:t>
      </w:r>
    </w:p>
    <w:p w:rsidR="006537F2" w:rsidRDefault="006537F2" w:rsidP="00F124CC">
      <w:pPr>
        <w:ind w:left="360"/>
      </w:pPr>
      <w:r>
        <w:t>L’hydradénitis</w:t>
      </w:r>
    </w:p>
    <w:p w:rsidR="006537F2" w:rsidRPr="00E2766C" w:rsidRDefault="006537F2" w:rsidP="00F124CC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Quelle huile essentielle est utilisée pour le massage relaxant ?</w:t>
      </w:r>
    </w:p>
    <w:p w:rsidR="006537F2" w:rsidRDefault="006537F2" w:rsidP="00F124CC">
      <w:pPr>
        <w:ind w:left="360"/>
      </w:pPr>
      <w:r>
        <w:t>La bergamote</w:t>
      </w:r>
    </w:p>
    <w:p w:rsidR="006537F2" w:rsidRPr="00E2766C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Citer une huile non grasse.</w:t>
      </w:r>
    </w:p>
    <w:p w:rsidR="006537F2" w:rsidRDefault="006537F2" w:rsidP="00F124CC">
      <w:pPr>
        <w:ind w:left="360"/>
      </w:pPr>
      <w:r>
        <w:t>L’huile de jojoba</w:t>
      </w:r>
    </w:p>
    <w:p w:rsidR="006537F2" w:rsidRPr="00E9461C" w:rsidRDefault="006537F2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Qu’est-ce que la mélanine</w:t>
      </w:r>
    </w:p>
    <w:p w:rsidR="006537F2" w:rsidRDefault="006537F2" w:rsidP="00F124CC">
      <w:pPr>
        <w:ind w:left="360"/>
      </w:pPr>
      <w:r>
        <w:t>Un pigment</w:t>
      </w:r>
    </w:p>
    <w:p w:rsidR="006537F2" w:rsidRPr="00E2766C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A quoi est dû l’herpes ?</w:t>
      </w:r>
    </w:p>
    <w:p w:rsidR="006537F2" w:rsidRDefault="006537F2" w:rsidP="007D1713">
      <w:pPr>
        <w:ind w:left="360"/>
      </w:pPr>
      <w:r>
        <w:t>Au stress</w:t>
      </w:r>
    </w:p>
    <w:p w:rsidR="006537F2" w:rsidRDefault="006537F2" w:rsidP="007D1713">
      <w:pPr>
        <w:ind w:left="360"/>
      </w:pPr>
    </w:p>
    <w:p w:rsidR="006537F2" w:rsidRPr="00E2766C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Qu’est-ce qu’un fibrome ?</w:t>
      </w:r>
    </w:p>
    <w:p w:rsidR="006537F2" w:rsidRDefault="006537F2" w:rsidP="007D1713">
      <w:pPr>
        <w:ind w:left="360"/>
      </w:pPr>
      <w:r>
        <w:t xml:space="preserve">Une tumeur bénigne </w:t>
      </w:r>
    </w:p>
    <w:p w:rsidR="006537F2" w:rsidRPr="00E2766C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Que signifie BOTOX</w:t>
      </w:r>
    </w:p>
    <w:p w:rsidR="006537F2" w:rsidRDefault="006537F2" w:rsidP="007D1713">
      <w:pPr>
        <w:ind w:left="360"/>
      </w:pPr>
      <w:r>
        <w:t>Toxine Botulique</w:t>
      </w:r>
    </w:p>
    <w:p w:rsidR="006537F2" w:rsidRPr="00E2766C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Que signifie NMF ?</w:t>
      </w:r>
    </w:p>
    <w:p w:rsidR="006537F2" w:rsidRDefault="006537F2" w:rsidP="007D1713">
      <w:pPr>
        <w:ind w:left="360"/>
      </w:pPr>
      <w:r>
        <w:t>Natural Moistiure Factoring (facteur naturel d’hydratation)</w:t>
      </w:r>
    </w:p>
    <w:p w:rsidR="006537F2" w:rsidRPr="00E2766C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Pourquoi est fait le massage cosmétique ?</w:t>
      </w:r>
    </w:p>
    <w:p w:rsidR="006537F2" w:rsidRDefault="006537F2" w:rsidP="007D1713">
      <w:pPr>
        <w:ind w:left="360"/>
      </w:pPr>
      <w:r>
        <w:t>Pour la fatigue musculaire</w:t>
      </w:r>
    </w:p>
    <w:p w:rsidR="006537F2" w:rsidRPr="00E2766C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De quoi fait partie la rotule ?</w:t>
      </w:r>
    </w:p>
    <w:p w:rsidR="006537F2" w:rsidRDefault="006537F2" w:rsidP="007D1713">
      <w:pPr>
        <w:ind w:left="360"/>
      </w:pPr>
      <w:r>
        <w:t>De la jambe</w:t>
      </w:r>
    </w:p>
    <w:p w:rsidR="006537F2" w:rsidRPr="00E2766C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Quel mouvement favorise la circulation sanguine ?</w:t>
      </w:r>
    </w:p>
    <w:p w:rsidR="006537F2" w:rsidRDefault="006537F2" w:rsidP="007D1713">
      <w:pPr>
        <w:ind w:left="360"/>
      </w:pPr>
      <w:r>
        <w:t>Le tapotement</w:t>
      </w:r>
    </w:p>
    <w:p w:rsidR="006537F2" w:rsidRPr="00E2766C" w:rsidRDefault="006537F2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Parmi ces différents appareils, lequel abîme la peau ?</w:t>
      </w:r>
    </w:p>
    <w:p w:rsidR="006537F2" w:rsidRDefault="006537F2" w:rsidP="00BB33CF">
      <w:pPr>
        <w:ind w:left="360"/>
      </w:pPr>
      <w:r>
        <w:t>Le banc solaire</w:t>
      </w:r>
    </w:p>
    <w:p w:rsidR="006537F2" w:rsidRPr="00E2766C" w:rsidRDefault="006537F2" w:rsidP="00BB33CF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Quelles sont les agressions de l’épiderme ?</w:t>
      </w:r>
    </w:p>
    <w:p w:rsidR="006537F2" w:rsidRDefault="006537F2" w:rsidP="00BB33CF">
      <w:pPr>
        <w:ind w:left="360"/>
      </w:pPr>
      <w:r>
        <w:t>Thermique, solaire, mécanique, bactérienne</w:t>
      </w:r>
    </w:p>
    <w:p w:rsidR="006537F2" w:rsidRPr="00E2766C" w:rsidRDefault="006537F2" w:rsidP="00BB33CF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Quelles sont les caractéristiques d’une peau sensible réactive ?</w:t>
      </w:r>
    </w:p>
    <w:p w:rsidR="006537F2" w:rsidRDefault="006537F2" w:rsidP="00BB33CF">
      <w:pPr>
        <w:ind w:left="360"/>
      </w:pPr>
      <w:r>
        <w:t>Rougeurs temporaires, télangiectasies, couperose permanente</w:t>
      </w:r>
    </w:p>
    <w:p w:rsidR="006537F2" w:rsidRPr="00E9461C" w:rsidRDefault="006537F2" w:rsidP="00BB33CF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Qu’est-ce qu’une kératose pilaire ?</w:t>
      </w:r>
    </w:p>
    <w:p w:rsidR="006537F2" w:rsidRDefault="006537F2" w:rsidP="00BB33CF">
      <w:pPr>
        <w:ind w:left="360"/>
      </w:pPr>
      <w:r>
        <w:t>Des papules rougeâtres</w:t>
      </w:r>
    </w:p>
    <w:p w:rsidR="006537F2" w:rsidRPr="00E2766C" w:rsidRDefault="006537F2" w:rsidP="00BB33CF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A quoi est due la kératose pilaire ?</w:t>
      </w:r>
    </w:p>
    <w:p w:rsidR="006537F2" w:rsidRDefault="006537F2" w:rsidP="00BB33CF">
      <w:pPr>
        <w:ind w:left="360"/>
      </w:pPr>
      <w:r>
        <w:t>À l’hyperkératose</w:t>
      </w:r>
    </w:p>
    <w:p w:rsidR="006537F2" w:rsidRPr="00E2766C" w:rsidRDefault="006537F2" w:rsidP="00BB33CF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Où se trouve le xanthélasma ?</w:t>
      </w:r>
    </w:p>
    <w:p w:rsidR="006537F2" w:rsidRDefault="006537F2" w:rsidP="00BB33CF">
      <w:pPr>
        <w:ind w:left="360"/>
      </w:pPr>
      <w:r>
        <w:t>Sur les paupières</w:t>
      </w:r>
    </w:p>
    <w:p w:rsidR="006537F2" w:rsidRPr="00E2766C" w:rsidRDefault="006537F2" w:rsidP="00BB33CF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Qu’est-ce que la vasoconstriction ?</w:t>
      </w:r>
    </w:p>
    <w:p w:rsidR="006537F2" w:rsidRDefault="006537F2" w:rsidP="00BB33CF">
      <w:pPr>
        <w:ind w:left="360"/>
      </w:pPr>
      <w:r>
        <w:t>Une diminution du diamètre des vaisseaux sanguins</w:t>
      </w:r>
    </w:p>
    <w:p w:rsidR="006537F2" w:rsidRDefault="006537F2" w:rsidP="00BB33CF">
      <w:pPr>
        <w:ind w:left="360"/>
      </w:pPr>
    </w:p>
    <w:p w:rsidR="006537F2" w:rsidRPr="00E9461C" w:rsidRDefault="006537F2" w:rsidP="00A763AA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Quelles vitamines sont liposolubles ?</w:t>
      </w:r>
    </w:p>
    <w:p w:rsidR="006537F2" w:rsidRDefault="006537F2" w:rsidP="00A763AA">
      <w:pPr>
        <w:ind w:left="360"/>
      </w:pPr>
      <w:r>
        <w:t>Vitamines A,D, E</w:t>
      </w:r>
    </w:p>
    <w:p w:rsidR="006537F2" w:rsidRPr="004D7C2C" w:rsidRDefault="006537F2" w:rsidP="00A763AA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Quelles sont les phases de la division cellulaire ?</w:t>
      </w:r>
    </w:p>
    <w:p w:rsidR="006537F2" w:rsidRPr="004D7C2C" w:rsidRDefault="006537F2" w:rsidP="00A763AA">
      <w:pPr>
        <w:ind w:left="360"/>
      </w:pPr>
      <w:r w:rsidRPr="004D7C2C">
        <w:t>Prophase, métaphase, anaphase, télophase</w:t>
      </w:r>
    </w:p>
    <w:p w:rsidR="006537F2" w:rsidRPr="004D7C2C" w:rsidRDefault="006537F2" w:rsidP="00A763AA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 est le principe du gommage sur la couche cornée ?</w:t>
      </w:r>
    </w:p>
    <w:p w:rsidR="006537F2" w:rsidRPr="004D7C2C" w:rsidRDefault="006537F2" w:rsidP="00A763AA">
      <w:pPr>
        <w:ind w:left="360"/>
      </w:pPr>
      <w:r w:rsidRPr="004D7C2C">
        <w:t>Éliminer les cellules mortes, c’est le décollement de la couche cornée</w:t>
      </w:r>
    </w:p>
    <w:p w:rsidR="006537F2" w:rsidRPr="004D7C2C" w:rsidRDefault="006537F2" w:rsidP="00A763AA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Qu’est-ce qu’un stimulus nerveux ?</w:t>
      </w:r>
    </w:p>
    <w:p w:rsidR="006537F2" w:rsidRPr="004D7C2C" w:rsidRDefault="006537F2" w:rsidP="00A763AA">
      <w:pPr>
        <w:ind w:left="360"/>
      </w:pPr>
      <w:r w:rsidRPr="004D7C2C">
        <w:t>Une réaction automatique et involontaire du muscle</w:t>
      </w:r>
    </w:p>
    <w:p w:rsidR="006537F2" w:rsidRPr="004D7C2C" w:rsidRDefault="006537F2" w:rsidP="00A763AA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Le système immunitaire se compose de…</w:t>
      </w:r>
    </w:p>
    <w:p w:rsidR="006537F2" w:rsidRPr="004D7C2C" w:rsidRDefault="006537F2" w:rsidP="00A763AA">
      <w:pPr>
        <w:ind w:left="360"/>
      </w:pPr>
      <w:r w:rsidRPr="004D7C2C">
        <w:t>Plasmocytes</w:t>
      </w:r>
    </w:p>
    <w:p w:rsidR="006537F2" w:rsidRPr="004D7C2C" w:rsidRDefault="006537F2" w:rsidP="00A763AA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 est le PH d’une peau normale ?</w:t>
      </w:r>
    </w:p>
    <w:p w:rsidR="006537F2" w:rsidRPr="004D7C2C" w:rsidRDefault="006537F2" w:rsidP="00E33CA9">
      <w:pPr>
        <w:ind w:left="360"/>
      </w:pPr>
      <w:r w:rsidRPr="004D7C2C">
        <w:t xml:space="preserve">Neutre </w:t>
      </w:r>
    </w:p>
    <w:p w:rsidR="006537F2" w:rsidRPr="004D7C2C" w:rsidRDefault="006537F2" w:rsidP="00A763AA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L’</w:t>
      </w:r>
      <w:r>
        <w:rPr>
          <w:b/>
        </w:rPr>
        <w:t>INNOVO</w:t>
      </w:r>
      <w:r w:rsidRPr="004D7C2C">
        <w:rPr>
          <w:b/>
        </w:rPr>
        <w:t xml:space="preserve"> fonctionne à base de …</w:t>
      </w:r>
    </w:p>
    <w:p w:rsidR="006537F2" w:rsidRPr="004D7C2C" w:rsidRDefault="006537F2" w:rsidP="00E33CA9">
      <w:pPr>
        <w:ind w:left="360"/>
      </w:pPr>
      <w:r w:rsidRPr="004D7C2C">
        <w:t>Rayons infrarouges</w:t>
      </w:r>
    </w:p>
    <w:p w:rsidR="006537F2" w:rsidRPr="00E9461C" w:rsidRDefault="006537F2" w:rsidP="00A763AA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E9461C">
        <w:rPr>
          <w:b/>
          <w:highlight w:val="yellow"/>
        </w:rPr>
        <w:t>Quel est le terme employé pour une desquamation grasse au niveau des sourcils et des ailes du nez ?</w:t>
      </w:r>
    </w:p>
    <w:p w:rsidR="006537F2" w:rsidRPr="004D7C2C" w:rsidRDefault="006537F2" w:rsidP="00E33CA9">
      <w:pPr>
        <w:ind w:left="360"/>
      </w:pPr>
      <w:r w:rsidRPr="004D7C2C">
        <w:t xml:space="preserve">Une dermatite ou dermite séborrhéique ou </w:t>
      </w:r>
      <w:r w:rsidRPr="00E9461C">
        <w:rPr>
          <w:highlight w:val="yellow"/>
        </w:rPr>
        <w:t>hyperséborrhée</w:t>
      </w:r>
    </w:p>
    <w:p w:rsidR="006537F2" w:rsidRPr="004D7C2C" w:rsidRDefault="006537F2" w:rsidP="00A763AA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Quelle maladie de la peau est caractérisée par des perturbations métaboliques ?</w:t>
      </w:r>
    </w:p>
    <w:p w:rsidR="006537F2" w:rsidRPr="004D7C2C" w:rsidRDefault="006537F2" w:rsidP="00E33CA9">
      <w:pPr>
        <w:ind w:left="360"/>
      </w:pPr>
      <w:r w:rsidRPr="004D7C2C">
        <w:t>Les xanthomes</w:t>
      </w:r>
    </w:p>
    <w:p w:rsidR="006537F2" w:rsidRPr="00011F77" w:rsidRDefault="006537F2" w:rsidP="00A763AA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Quelle essence est-elle utilisée en raison de ses propriétés dépuratives ?</w:t>
      </w:r>
    </w:p>
    <w:p w:rsidR="006537F2" w:rsidRPr="004D7C2C" w:rsidRDefault="006537F2" w:rsidP="00E33CA9">
      <w:pPr>
        <w:ind w:left="360"/>
      </w:pPr>
      <w:r w:rsidRPr="004D7C2C">
        <w:t>L’ortie</w:t>
      </w:r>
    </w:p>
    <w:p w:rsidR="006537F2" w:rsidRPr="004D7C2C" w:rsidRDefault="006537F2" w:rsidP="00A763AA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Par quel moyen la peau influence – t – elle la température corporelle ?</w:t>
      </w:r>
    </w:p>
    <w:p w:rsidR="006537F2" w:rsidRPr="004D7C2C" w:rsidRDefault="006537F2" w:rsidP="00E33CA9">
      <w:pPr>
        <w:ind w:left="360"/>
      </w:pPr>
      <w:r w:rsidRPr="004D7C2C">
        <w:t>Par la capacité de réaction des vaisseaux capillaires</w:t>
      </w:r>
    </w:p>
    <w:p w:rsidR="006537F2" w:rsidRPr="004D7C2C" w:rsidRDefault="006537F2" w:rsidP="00A763AA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 agent régule l’humidité de la peau ?</w:t>
      </w:r>
    </w:p>
    <w:p w:rsidR="006537F2" w:rsidRDefault="006537F2" w:rsidP="00E33CA9">
      <w:pPr>
        <w:ind w:left="360"/>
      </w:pPr>
      <w:r>
        <w:t>L’alun</w:t>
      </w:r>
    </w:p>
    <w:p w:rsidR="006537F2" w:rsidRPr="00011F77" w:rsidRDefault="006537F2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Pour une épilation mécanique, que peut-on utiliser ?</w:t>
      </w:r>
    </w:p>
    <w:p w:rsidR="006537F2" w:rsidRDefault="006537F2" w:rsidP="00E33CA9">
      <w:pPr>
        <w:ind w:left="360"/>
      </w:pPr>
      <w:r>
        <w:t>Une pince à épiler</w:t>
      </w:r>
    </w:p>
    <w:p w:rsidR="006537F2" w:rsidRDefault="006537F2" w:rsidP="00E33CA9">
      <w:pPr>
        <w:ind w:left="360"/>
      </w:pPr>
    </w:p>
    <w:p w:rsidR="006537F2" w:rsidRPr="00011F77" w:rsidRDefault="006537F2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 xml:space="preserve">Le maquillage permanent </w:t>
      </w:r>
      <w:r>
        <w:rPr>
          <w:b/>
          <w:highlight w:val="yellow"/>
        </w:rPr>
        <w:t>de fait…</w:t>
      </w:r>
    </w:p>
    <w:p w:rsidR="006537F2" w:rsidRDefault="006537F2" w:rsidP="00E33CA9">
      <w:pPr>
        <w:ind w:left="360"/>
      </w:pPr>
      <w:r>
        <w:t>Le maquillage permanent se fait dans les couches sous cutanées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 devient le surplus après le catabolisme ?</w:t>
      </w:r>
    </w:p>
    <w:p w:rsidR="006537F2" w:rsidRDefault="006537F2" w:rsidP="00E33CA9">
      <w:pPr>
        <w:ind w:left="360"/>
      </w:pPr>
      <w:r>
        <w:t>Prise de poids car le métabolisme stock le surplus car nous emmagasinons plus que nous dépensons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Laquelle de ces huiles essentielles stimule le + fortement l’irrigation sanguine ?</w:t>
      </w:r>
    </w:p>
    <w:p w:rsidR="006537F2" w:rsidRDefault="006537F2" w:rsidP="00AC06EC">
      <w:pPr>
        <w:ind w:left="360"/>
      </w:pPr>
      <w:r>
        <w:t>La cannelle</w:t>
      </w:r>
    </w:p>
    <w:p w:rsidR="006537F2" w:rsidRPr="00011F77" w:rsidRDefault="006537F2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Comment un orgelet se termine-t-il ?</w:t>
      </w:r>
    </w:p>
    <w:p w:rsidR="006537F2" w:rsidRDefault="006537F2" w:rsidP="00AC06EC">
      <w:pPr>
        <w:ind w:left="360"/>
      </w:pPr>
      <w:r>
        <w:t>Par une petite pellicule de l’épiderme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 rayonnement agit-il le + en profondeur au niveau de la peau ?</w:t>
      </w:r>
    </w:p>
    <w:p w:rsidR="006537F2" w:rsidRDefault="006537F2" w:rsidP="00AC06EC">
      <w:pPr>
        <w:ind w:left="360"/>
      </w:pPr>
      <w:r>
        <w:t>Les UVB</w:t>
      </w:r>
    </w:p>
    <w:p w:rsidR="006537F2" w:rsidRPr="00011F77" w:rsidRDefault="006537F2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Quelle est l’une des principales fonctions d’un déodorant ?</w:t>
      </w:r>
    </w:p>
    <w:p w:rsidR="006537F2" w:rsidRDefault="006537F2" w:rsidP="00AC06EC">
      <w:pPr>
        <w:ind w:left="360"/>
      </w:pPr>
      <w:r>
        <w:t>Tuer les bactéries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Quelle phase de croissance capillaire dure en général le + longtemps ?</w:t>
      </w:r>
    </w:p>
    <w:p w:rsidR="006537F2" w:rsidRDefault="006537F2" w:rsidP="00AC06EC">
      <w:pPr>
        <w:ind w:left="360"/>
      </w:pPr>
      <w:r>
        <w:t>La phase anagène</w:t>
      </w:r>
    </w:p>
    <w:p w:rsidR="006537F2" w:rsidRPr="00011F77" w:rsidRDefault="006537F2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L’alimentation a-t-elle une influence sur l’acné ?</w:t>
      </w:r>
    </w:p>
    <w:p w:rsidR="006537F2" w:rsidRDefault="006537F2" w:rsidP="00AC06EC">
      <w:pPr>
        <w:ind w:left="360"/>
      </w:pPr>
      <w:r>
        <w:t>Non</w:t>
      </w:r>
    </w:p>
    <w:p w:rsidR="006537F2" w:rsidRPr="00011F77" w:rsidRDefault="006537F2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En quoi consiste l’action d’un écran solaire ?</w:t>
      </w:r>
    </w:p>
    <w:p w:rsidR="006537F2" w:rsidRDefault="006537F2" w:rsidP="00AC06EC">
      <w:pPr>
        <w:ind w:left="360"/>
      </w:pPr>
      <w:r>
        <w:t>En 1 blocage des rayons UV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 est le nom en latin de « derme profond » ?</w:t>
      </w:r>
    </w:p>
    <w:p w:rsidR="006537F2" w:rsidRDefault="006537F2" w:rsidP="00AC06EC">
      <w:pPr>
        <w:ind w:left="360"/>
      </w:pPr>
      <w:r>
        <w:t>Stratum réticulaire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Le collagène actif se trouve dans quelle couche de la peau ?</w:t>
      </w:r>
    </w:p>
    <w:p w:rsidR="006537F2" w:rsidRDefault="006537F2" w:rsidP="00AC06EC">
      <w:pPr>
        <w:ind w:left="360"/>
      </w:pPr>
      <w:r>
        <w:t xml:space="preserve">Stratum réticulaire ou derme profond 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A quoi l’élasticité de la peau est-elle due ?</w:t>
      </w:r>
    </w:p>
    <w:p w:rsidR="006537F2" w:rsidRDefault="006537F2" w:rsidP="00AC06EC">
      <w:pPr>
        <w:ind w:left="360"/>
      </w:pPr>
      <w:r>
        <w:t>A la structure du stratum réticulaire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Quelles affections proviennent d’une dégénérescence des tissus conjoints ?</w:t>
      </w:r>
    </w:p>
    <w:p w:rsidR="006537F2" w:rsidRDefault="006537F2" w:rsidP="00AC06EC">
      <w:pPr>
        <w:ind w:left="360"/>
      </w:pPr>
      <w:r>
        <w:t>Élastose (rides profondes) et stries</w:t>
      </w:r>
    </w:p>
    <w:p w:rsidR="006537F2" w:rsidRDefault="006537F2" w:rsidP="00AC06EC">
      <w:pPr>
        <w:ind w:left="360"/>
      </w:pP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Dans quelle couche de l’épiderme, la division cellulaire se produit-elle ?</w:t>
      </w:r>
    </w:p>
    <w:p w:rsidR="006537F2" w:rsidRDefault="006537F2" w:rsidP="00AC06EC">
      <w:pPr>
        <w:ind w:left="360"/>
      </w:pPr>
      <w:r>
        <w:t>Dans la couche basale de l’épiderme</w:t>
      </w:r>
    </w:p>
    <w:p w:rsidR="006537F2" w:rsidRPr="00011F77" w:rsidRDefault="006537F2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 type de courant utilise-t-on pour la désincrustation ?</w:t>
      </w:r>
    </w:p>
    <w:p w:rsidR="006537F2" w:rsidRDefault="006537F2" w:rsidP="00386AE8">
      <w:pPr>
        <w:ind w:left="360"/>
      </w:pPr>
      <w:r>
        <w:t>Le courant continu de faible intensité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Quelles manœuvres sont utilisées de préférence sur une plaie avec des st</w:t>
      </w:r>
      <w:r>
        <w:rPr>
          <w:b/>
        </w:rPr>
        <w:t>r</w:t>
      </w:r>
      <w:r w:rsidRPr="004D7C2C">
        <w:rPr>
          <w:b/>
        </w:rPr>
        <w:t>ies profondes ?</w:t>
      </w:r>
    </w:p>
    <w:p w:rsidR="006537F2" w:rsidRDefault="006537F2" w:rsidP="00386AE8">
      <w:pPr>
        <w:ind w:left="360"/>
      </w:pPr>
      <w:r>
        <w:t>On ne travaille pas sur une plaie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Comment appelle-t-on un épaississement excessif de la couche cornée de l’épiderme ?</w:t>
      </w:r>
    </w:p>
    <w:p w:rsidR="006537F2" w:rsidRDefault="006537F2" w:rsidP="00386AE8">
      <w:pPr>
        <w:ind w:left="360"/>
      </w:pPr>
      <w:r>
        <w:t>Une hyperkératose</w:t>
      </w:r>
    </w:p>
    <w:p w:rsidR="006537F2" w:rsidRPr="00011F77" w:rsidRDefault="006537F2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 agent actif a pour effet de renforcer les vaisseaux sanguins ?</w:t>
      </w:r>
    </w:p>
    <w:p w:rsidR="006537F2" w:rsidRDefault="006537F2" w:rsidP="00386AE8">
      <w:pPr>
        <w:ind w:left="360"/>
      </w:pPr>
      <w:r>
        <w:t>La vitamine P</w:t>
      </w:r>
    </w:p>
    <w:p w:rsidR="006537F2" w:rsidRPr="00011F77" w:rsidRDefault="006537F2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Qu’est-ce que la résorption ?</w:t>
      </w:r>
    </w:p>
    <w:p w:rsidR="006537F2" w:rsidRDefault="006537F2" w:rsidP="00386AE8">
      <w:pPr>
        <w:ind w:left="360"/>
      </w:pPr>
      <w:r>
        <w:t>C’est l’absorption de substances dans les fluides du corps</w:t>
      </w:r>
    </w:p>
    <w:p w:rsidR="006537F2" w:rsidRPr="00011F77" w:rsidRDefault="006537F2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Qu’est-ce que l’innervation musculaire ?</w:t>
      </w:r>
    </w:p>
    <w:p w:rsidR="006537F2" w:rsidRDefault="006537F2" w:rsidP="00386AE8">
      <w:pPr>
        <w:ind w:left="360"/>
      </w:pPr>
      <w:r>
        <w:t>Une stimulation musculaire</w:t>
      </w:r>
    </w:p>
    <w:p w:rsidR="006537F2" w:rsidRPr="00011F77" w:rsidRDefault="006537F2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 est le produit indiqué en cas de peau sèche ?</w:t>
      </w:r>
    </w:p>
    <w:p w:rsidR="006537F2" w:rsidRDefault="006537F2" w:rsidP="00386AE8">
      <w:pPr>
        <w:ind w:left="360"/>
      </w:pPr>
      <w:r>
        <w:t>Un masque aux graines de lin et paraffine</w:t>
      </w:r>
    </w:p>
    <w:p w:rsidR="006537F2" w:rsidRPr="00011F77" w:rsidRDefault="006537F2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Parmi les différentes substances, auxquelles donne-t-on la préférence au traitement de l’acné ?</w:t>
      </w:r>
    </w:p>
    <w:p w:rsidR="006537F2" w:rsidRDefault="006537F2" w:rsidP="00386AE8">
      <w:pPr>
        <w:ind w:left="360"/>
      </w:pPr>
      <w:r>
        <w:t>Le peroxyde de benzol et le carotène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Par quoi les rides superficielles de la peau sont-elles principalement causées ?</w:t>
      </w:r>
    </w:p>
    <w:p w:rsidR="006537F2" w:rsidRDefault="006537F2" w:rsidP="00386AE8">
      <w:pPr>
        <w:ind w:left="360"/>
      </w:pPr>
      <w:r>
        <w:t>Par une déshydratation de la peau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Quelles sont les maladies de la peau causées par une bactérie ?</w:t>
      </w:r>
    </w:p>
    <w:p w:rsidR="006537F2" w:rsidRDefault="006537F2" w:rsidP="00386AE8">
      <w:pPr>
        <w:ind w:left="360"/>
      </w:pPr>
      <w:r>
        <w:t>Staphylocoque dorée, streptocoque, impétigo, folliculite, furoncle, orgelet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Quels aspects de la peau peuvent être corrigés par une teinte + foncée ?</w:t>
      </w:r>
    </w:p>
    <w:p w:rsidR="006537F2" w:rsidRDefault="006537F2" w:rsidP="00386AE8">
      <w:pPr>
        <w:ind w:left="360"/>
      </w:pPr>
      <w:r>
        <w:t>Des cicatrices en saillies</w:t>
      </w:r>
    </w:p>
    <w:p w:rsidR="006537F2" w:rsidRPr="00011F77" w:rsidRDefault="006537F2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Lors de quel traitement, la peau peut-elle être endommagée ?</w:t>
      </w:r>
    </w:p>
    <w:p w:rsidR="006537F2" w:rsidRDefault="006537F2" w:rsidP="00695722">
      <w:pPr>
        <w:ind w:left="360"/>
      </w:pPr>
      <w:r>
        <w:t>Lors d’un peeling médical</w:t>
      </w:r>
    </w:p>
    <w:p w:rsidR="006537F2" w:rsidRPr="00011F77" w:rsidRDefault="006537F2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Comment une forme de visage allongée peut-elle être corrigée ?</w:t>
      </w:r>
    </w:p>
    <w:p w:rsidR="006537F2" w:rsidRDefault="006537F2" w:rsidP="00695722">
      <w:pPr>
        <w:ind w:left="360"/>
      </w:pPr>
      <w:r>
        <w:t>En rendant la peau + mate à la lisière des cheveux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Donne 1 exemple d’incrétion :</w:t>
      </w:r>
    </w:p>
    <w:p w:rsidR="006537F2" w:rsidRDefault="006537F2" w:rsidP="00695722">
      <w:pPr>
        <w:ind w:left="360"/>
      </w:pPr>
      <w:r>
        <w:t>Adrénaline, glucagon, insuline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Qu’ce qu’une atrophie ?</w:t>
      </w:r>
    </w:p>
    <w:p w:rsidR="006537F2" w:rsidRDefault="006537F2" w:rsidP="00695722">
      <w:pPr>
        <w:ind w:left="360"/>
      </w:pPr>
      <w:r>
        <w:t>Une diminution en volume des tissus</w:t>
      </w:r>
    </w:p>
    <w:p w:rsidR="006537F2" w:rsidRPr="00011F77" w:rsidRDefault="006537F2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Quelles hormones soutiennent réciproquement leurs actions ?</w:t>
      </w:r>
    </w:p>
    <w:p w:rsidR="006537F2" w:rsidRDefault="006537F2" w:rsidP="00695722">
      <w:pPr>
        <w:ind w:left="360"/>
      </w:pPr>
      <w:r>
        <w:t>L’adrénaline et le glucagon</w:t>
      </w:r>
    </w:p>
    <w:p w:rsidR="006537F2" w:rsidRPr="00011F77" w:rsidRDefault="006537F2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Parmi les anomalies de la peau citées, pour laquelle 1 camouflage cosmétique est-il indiqué ?</w:t>
      </w:r>
    </w:p>
    <w:p w:rsidR="006537F2" w:rsidRDefault="006537F2" w:rsidP="00695722">
      <w:pPr>
        <w:ind w:left="360"/>
      </w:pPr>
      <w:r>
        <w:t>Le naevus flammeus et le vitiligo</w:t>
      </w:r>
    </w:p>
    <w:p w:rsidR="006537F2" w:rsidRPr="00011F77" w:rsidRDefault="006537F2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Qu’est-ce que la myogélase ?</w:t>
      </w:r>
    </w:p>
    <w:p w:rsidR="006537F2" w:rsidRDefault="006537F2" w:rsidP="00695722">
      <w:pPr>
        <w:ind w:left="360"/>
      </w:pPr>
      <w:r>
        <w:t>Une zone de durcissement anormal d’un muscle</w:t>
      </w:r>
    </w:p>
    <w:p w:rsidR="006537F2" w:rsidRPr="00011F77" w:rsidRDefault="006537F2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Quelle est la fonction des tissus nerveux ?</w:t>
      </w:r>
    </w:p>
    <w:p w:rsidR="006537F2" w:rsidRDefault="006537F2" w:rsidP="00695722">
      <w:pPr>
        <w:ind w:left="360"/>
      </w:pPr>
      <w:r>
        <w:t>La transmission d’excitation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Pour quelles applications utilise-t-on les électrodes en forme d’aiguille employées lors de l’épilation électrique ?</w:t>
      </w:r>
    </w:p>
    <w:p w:rsidR="006537F2" w:rsidRDefault="006537F2" w:rsidP="00363E81">
      <w:pPr>
        <w:ind w:left="360"/>
      </w:pPr>
      <w:r>
        <w:t>Pour la coagulation de télangiectasie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A quel endroit trouve-t-on principalement des varices ?</w:t>
      </w:r>
    </w:p>
    <w:p w:rsidR="006537F2" w:rsidRDefault="006537F2" w:rsidP="00363E81">
      <w:pPr>
        <w:ind w:left="360"/>
      </w:pPr>
      <w:r>
        <w:t>Au niveau des jambes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Quelles sont les fonctions du squelette ?</w:t>
      </w:r>
    </w:p>
    <w:p w:rsidR="006537F2" w:rsidRDefault="006537F2" w:rsidP="00363E81">
      <w:pPr>
        <w:ind w:left="360"/>
      </w:pPr>
      <w:r>
        <w:t>Maintenir le corps, protéger les organes, réserve de sels minéraux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 sont les électrolytes ?</w:t>
      </w:r>
    </w:p>
    <w:p w:rsidR="006537F2" w:rsidRDefault="006537F2" w:rsidP="00363E81">
      <w:pPr>
        <w:ind w:left="360"/>
      </w:pPr>
      <w:r>
        <w:t>C’est un composé permettant le passage du courant électrique par déplacement d’ions quand il est à l’état liquide ou en solution.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Dans quel cas le recours à l’ionophorese est-il indiqué ?</w:t>
      </w:r>
    </w:p>
    <w:p w:rsidR="006537F2" w:rsidRDefault="006537F2" w:rsidP="00363E81">
      <w:pPr>
        <w:ind w:left="360"/>
      </w:pPr>
      <w:r>
        <w:t>En cas d’acné active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 signifie ADN ?</w:t>
      </w:r>
    </w:p>
    <w:p w:rsidR="006537F2" w:rsidRDefault="006537F2" w:rsidP="00363E81">
      <w:pPr>
        <w:ind w:left="360"/>
      </w:pPr>
      <w:r>
        <w:t xml:space="preserve">Acide désoxyribonucléique </w:t>
      </w:r>
    </w:p>
    <w:p w:rsidR="006537F2" w:rsidRPr="00011F77" w:rsidRDefault="006537F2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Pourquoi dit-on que la peau est un organe sensoriel ?</w:t>
      </w:r>
    </w:p>
    <w:p w:rsidR="006537F2" w:rsidRDefault="006537F2" w:rsidP="00363E81">
      <w:pPr>
        <w:ind w:left="360"/>
      </w:pPr>
      <w:r>
        <w:t>Elle permet la sensibilité grâce aux 2 types de terminaisons nerveuses (terminaison libre et en corpuscules)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Dans quels tissus se trouvent les fibres de collagènes ?</w:t>
      </w:r>
    </w:p>
    <w:p w:rsidR="006537F2" w:rsidRDefault="006537F2" w:rsidP="00363E81">
      <w:pPr>
        <w:ind w:left="360"/>
      </w:pPr>
      <w:r>
        <w:t>Dans les tissus conjonctifs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 signifie UVB ?</w:t>
      </w:r>
    </w:p>
    <w:p w:rsidR="006537F2" w:rsidRDefault="006537F2" w:rsidP="00363E81">
      <w:pPr>
        <w:ind w:left="360"/>
      </w:pPr>
      <w:r>
        <w:t>Longueurs d’ondes atteignant l’épiderme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 signifie UVA ?</w:t>
      </w:r>
    </w:p>
    <w:p w:rsidR="006537F2" w:rsidRDefault="006537F2" w:rsidP="00363E81">
      <w:pPr>
        <w:ind w:left="360"/>
      </w:pPr>
      <w:r>
        <w:t>Longueurs d’ondes atteignant le moyen derme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 signifie IR ?</w:t>
      </w:r>
    </w:p>
    <w:p w:rsidR="006537F2" w:rsidRDefault="006537F2" w:rsidP="00363E81">
      <w:pPr>
        <w:ind w:left="360"/>
      </w:pPr>
      <w:r>
        <w:t>Longueurs d’ondes atteignant l’hypoderme</w:t>
      </w:r>
    </w:p>
    <w:p w:rsidR="006537F2" w:rsidRPr="0065493D" w:rsidRDefault="006537F2" w:rsidP="00E2766C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65493D">
        <w:rPr>
          <w:b/>
          <w:highlight w:val="yellow"/>
        </w:rPr>
        <w:t>Quels micro-organismes sont pluricellulaires ?</w:t>
      </w:r>
    </w:p>
    <w:p w:rsidR="006537F2" w:rsidRDefault="006537F2" w:rsidP="00E2766C">
      <w:pPr>
        <w:ind w:left="360"/>
      </w:pPr>
      <w:r>
        <w:t>v. sur le forum discussion aux alentours du 22/08/2013</w:t>
      </w:r>
    </w:p>
    <w:p w:rsidR="006537F2" w:rsidRDefault="006537F2" w:rsidP="00E2766C">
      <w:pPr>
        <w:ind w:left="360"/>
      </w:pPr>
      <w:r>
        <w:t>(Champignons, mycose, muguet buccal, onychomycose, pityriasis versicolor)</w:t>
      </w:r>
    </w:p>
    <w:p w:rsidR="006537F2" w:rsidRPr="0065493D" w:rsidRDefault="006537F2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65493D">
        <w:rPr>
          <w:b/>
          <w:highlight w:val="yellow"/>
        </w:rPr>
        <w:t>De quels composants provient l’action nettoyante d’une huile hydrophile ?</w:t>
      </w:r>
    </w:p>
    <w:p w:rsidR="006537F2" w:rsidRDefault="006537F2" w:rsidP="00E2766C">
      <w:pPr>
        <w:ind w:left="360"/>
      </w:pPr>
      <w:r>
        <w:t>D’une huile végétale</w:t>
      </w:r>
    </w:p>
    <w:p w:rsidR="006537F2" w:rsidRPr="0065493D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65493D">
        <w:rPr>
          <w:b/>
        </w:rPr>
        <w:t>Dans quel cas conseille-t-on d’appliquer abondamment un liner contour des yeux comme maquillage ?</w:t>
      </w:r>
    </w:p>
    <w:p w:rsidR="006537F2" w:rsidRDefault="006537F2" w:rsidP="00E2766C">
      <w:pPr>
        <w:ind w:left="360"/>
      </w:pPr>
      <w:r>
        <w:t>Dans le cas d’yeux globuleux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Quelle substance peut être résorbée par la peau par voie trans-épidermale ?</w:t>
      </w:r>
    </w:p>
    <w:p w:rsidR="006537F2" w:rsidRDefault="006537F2" w:rsidP="00E2766C">
      <w:pPr>
        <w:ind w:left="360"/>
      </w:pPr>
      <w:r>
        <w:t>Les vitamines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Qu’est-ce que hydradénitis ?</w:t>
      </w:r>
    </w:p>
    <w:p w:rsidR="006537F2" w:rsidRDefault="006537F2" w:rsidP="00E2766C">
      <w:pPr>
        <w:ind w:left="360"/>
      </w:pPr>
      <w:r>
        <w:t>Un infiltrat inflammatoire autour des glandes encrines</w:t>
      </w:r>
    </w:p>
    <w:p w:rsidR="006537F2" w:rsidRPr="004D7C2C" w:rsidRDefault="006537F2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Qu’est-ce que la follicule ?</w:t>
      </w:r>
    </w:p>
    <w:p w:rsidR="006537F2" w:rsidRDefault="006537F2" w:rsidP="00E2766C">
      <w:pPr>
        <w:ind w:left="360"/>
      </w:pPr>
      <w:r>
        <w:t>Une inflammation due à une bactérie</w:t>
      </w:r>
    </w:p>
    <w:p w:rsidR="006537F2" w:rsidRPr="002531FE" w:rsidRDefault="006537F2" w:rsidP="002531FE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2531FE">
        <w:rPr>
          <w:b/>
          <w:highlight w:val="yellow"/>
        </w:rPr>
        <w:t>Pour un massage sur rides profondes, qu’utilise-t-on comme technique ?</w:t>
      </w:r>
    </w:p>
    <w:p w:rsidR="006537F2" w:rsidRDefault="006537F2" w:rsidP="00E2766C">
      <w:pPr>
        <w:ind w:left="360"/>
      </w:pPr>
      <w:r>
        <w:t>Un massage par pincements</w:t>
      </w:r>
    </w:p>
    <w:p w:rsidR="006537F2" w:rsidRDefault="006537F2" w:rsidP="00E2766C">
      <w:pPr>
        <w:ind w:left="360"/>
      </w:pPr>
    </w:p>
    <w:p w:rsidR="006537F2" w:rsidRPr="002531FE" w:rsidRDefault="006537F2" w:rsidP="002531FE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2531FE">
        <w:rPr>
          <w:b/>
          <w:highlight w:val="yellow"/>
        </w:rPr>
        <w:t>Quelle affirmation est correcte :</w:t>
      </w:r>
    </w:p>
    <w:p w:rsidR="006537F2" w:rsidRDefault="006537F2" w:rsidP="00E2766C">
      <w:pPr>
        <w:ind w:left="360"/>
      </w:pPr>
      <w:r>
        <w:t xml:space="preserve">Les cellules masculines comptent </w:t>
      </w:r>
      <w:r w:rsidRPr="0065493D">
        <w:rPr>
          <w:highlight w:val="yellow"/>
        </w:rPr>
        <w:t>le même nombre</w:t>
      </w:r>
      <w:r>
        <w:t xml:space="preserve"> de chromosomes que les cellules féminines</w:t>
      </w:r>
    </w:p>
    <w:p w:rsidR="006537F2" w:rsidRPr="002531FE" w:rsidRDefault="006537F2" w:rsidP="002531FE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2531FE">
        <w:rPr>
          <w:b/>
          <w:highlight w:val="yellow"/>
        </w:rPr>
        <w:t>Quel est le rayon utilisé pour une épilation définitive au laser ?</w:t>
      </w:r>
    </w:p>
    <w:p w:rsidR="006537F2" w:rsidRDefault="006537F2" w:rsidP="00E2766C">
      <w:pPr>
        <w:ind w:left="360"/>
      </w:pPr>
      <w:r>
        <w:t>Une lumière forte</w:t>
      </w:r>
    </w:p>
    <w:p w:rsidR="006537F2" w:rsidRPr="0016642F" w:rsidRDefault="006537F2" w:rsidP="0016642F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16642F">
        <w:rPr>
          <w:b/>
          <w:highlight w:val="yellow"/>
        </w:rPr>
        <w:t>Les veines contiennent :</w:t>
      </w:r>
    </w:p>
    <w:p w:rsidR="006537F2" w:rsidRDefault="006537F2" w:rsidP="00E2766C">
      <w:pPr>
        <w:ind w:left="360"/>
      </w:pPr>
      <w:r>
        <w:t>Du sang oxygéné et le ramène vers le cœur</w:t>
      </w:r>
    </w:p>
    <w:p w:rsidR="006537F2" w:rsidRPr="0016642F" w:rsidRDefault="006537F2" w:rsidP="0016642F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16642F">
        <w:rPr>
          <w:b/>
          <w:highlight w:val="yellow"/>
        </w:rPr>
        <w:t>Actuellement, l’acné est le plus souvent traité par :</w:t>
      </w:r>
    </w:p>
    <w:p w:rsidR="006537F2" w:rsidRDefault="006537F2" w:rsidP="00E2766C">
      <w:pPr>
        <w:ind w:left="360"/>
      </w:pPr>
      <w:r>
        <w:t>Produit doux</w:t>
      </w:r>
    </w:p>
    <w:p w:rsidR="006537F2" w:rsidRPr="0016642F" w:rsidRDefault="006537F2" w:rsidP="0016642F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16642F">
        <w:rPr>
          <w:b/>
          <w:highlight w:val="yellow"/>
        </w:rPr>
        <w:t>Quelle est la maladie de la peau causée par une perturbation du métabolisme ?</w:t>
      </w:r>
    </w:p>
    <w:p w:rsidR="006537F2" w:rsidRDefault="006537F2" w:rsidP="00E2766C">
      <w:pPr>
        <w:ind w:left="360"/>
      </w:pPr>
      <w:r>
        <w:t>L’hirsutisme (à vérifier sur le forum discussion 22/08/2013)</w:t>
      </w:r>
    </w:p>
    <w:p w:rsidR="006537F2" w:rsidRDefault="006537F2" w:rsidP="00E2766C">
      <w:pPr>
        <w:ind w:left="360"/>
      </w:pPr>
    </w:p>
    <w:p w:rsidR="006537F2" w:rsidRPr="00D626E0" w:rsidRDefault="006537F2" w:rsidP="00E2766C">
      <w:pPr>
        <w:ind w:left="360"/>
        <w:rPr>
          <w:b/>
        </w:rPr>
      </w:pPr>
      <w:r w:rsidRPr="00D626E0">
        <w:rPr>
          <w:b/>
          <w:highlight w:val="yellow"/>
        </w:rPr>
        <w:t>Schéma du visage et cou</w:t>
      </w:r>
    </w:p>
    <w:p w:rsidR="006537F2" w:rsidRDefault="006537F2" w:rsidP="00E2766C">
      <w:pPr>
        <w:ind w:left="360"/>
      </w:pPr>
      <w:r>
        <w:t>Les muscles à replacer :</w:t>
      </w:r>
    </w:p>
    <w:tbl>
      <w:tblPr>
        <w:tblW w:w="0" w:type="auto"/>
        <w:tblInd w:w="360" w:type="dxa"/>
        <w:tblLook w:val="00A0"/>
      </w:tblPr>
      <w:tblGrid>
        <w:gridCol w:w="2970"/>
        <w:gridCol w:w="2979"/>
        <w:gridCol w:w="2979"/>
      </w:tblGrid>
      <w:tr w:rsidR="006537F2" w:rsidRPr="00F370F1" w:rsidTr="00F370F1">
        <w:tc>
          <w:tcPr>
            <w:tcW w:w="3070" w:type="dxa"/>
          </w:tcPr>
          <w:p w:rsidR="006537F2" w:rsidRPr="00F370F1" w:rsidRDefault="006537F2" w:rsidP="00F370F1">
            <w:pPr>
              <w:spacing w:after="0" w:line="240" w:lineRule="auto"/>
            </w:pPr>
            <w:r w:rsidRPr="00F370F1">
              <w:t>Occipito-frontal</w:t>
            </w:r>
          </w:p>
          <w:p w:rsidR="006537F2" w:rsidRPr="00F370F1" w:rsidRDefault="006537F2" w:rsidP="00F370F1">
            <w:pPr>
              <w:spacing w:after="0" w:line="240" w:lineRule="auto"/>
            </w:pPr>
            <w:r w:rsidRPr="00F370F1">
              <w:t>Procerus (pyramidal)</w:t>
            </w:r>
          </w:p>
          <w:p w:rsidR="006537F2" w:rsidRPr="00F370F1" w:rsidRDefault="006537F2" w:rsidP="00F370F1">
            <w:pPr>
              <w:spacing w:after="0" w:line="240" w:lineRule="auto"/>
            </w:pPr>
            <w:r w:rsidRPr="00F370F1">
              <w:t>Temporal</w:t>
            </w:r>
          </w:p>
          <w:p w:rsidR="006537F2" w:rsidRPr="00F370F1" w:rsidRDefault="006537F2" w:rsidP="00F370F1">
            <w:pPr>
              <w:spacing w:after="0" w:line="240" w:lineRule="auto"/>
            </w:pPr>
            <w:r w:rsidRPr="00F370F1">
              <w:t>Auriculaire supérieur</w:t>
            </w:r>
          </w:p>
          <w:p w:rsidR="006537F2" w:rsidRPr="00F370F1" w:rsidRDefault="006537F2" w:rsidP="00F370F1">
            <w:pPr>
              <w:spacing w:after="0" w:line="240" w:lineRule="auto"/>
            </w:pPr>
            <w:r w:rsidRPr="00F370F1">
              <w:t>Auriculaire postérieur</w:t>
            </w:r>
          </w:p>
          <w:p w:rsidR="006537F2" w:rsidRPr="00F370F1" w:rsidRDefault="006537F2" w:rsidP="00F370F1">
            <w:pPr>
              <w:spacing w:after="0" w:line="240" w:lineRule="auto"/>
            </w:pPr>
            <w:r w:rsidRPr="00F370F1">
              <w:t>Orbiculaire des paupières</w:t>
            </w:r>
          </w:p>
          <w:p w:rsidR="006537F2" w:rsidRPr="00F370F1" w:rsidRDefault="006537F2" w:rsidP="00F370F1">
            <w:pPr>
              <w:spacing w:after="0" w:line="240" w:lineRule="auto"/>
            </w:pPr>
            <w:r w:rsidRPr="00F370F1">
              <w:t>Releveur de la lèvre supérieur</w:t>
            </w:r>
          </w:p>
        </w:tc>
        <w:tc>
          <w:tcPr>
            <w:tcW w:w="3071" w:type="dxa"/>
          </w:tcPr>
          <w:p w:rsidR="006537F2" w:rsidRPr="00F370F1" w:rsidRDefault="006537F2" w:rsidP="00F370F1">
            <w:pPr>
              <w:spacing w:after="0" w:line="240" w:lineRule="auto"/>
            </w:pPr>
            <w:r w:rsidRPr="00F370F1">
              <w:t>Releveur de la lèvre sup et ailes du nez</w:t>
            </w:r>
          </w:p>
          <w:p w:rsidR="006537F2" w:rsidRPr="00F370F1" w:rsidRDefault="006537F2" w:rsidP="00F370F1">
            <w:pPr>
              <w:spacing w:after="0" w:line="240" w:lineRule="auto"/>
            </w:pPr>
            <w:r w:rsidRPr="00F370F1">
              <w:t>Nasal (transverse du nez)</w:t>
            </w:r>
          </w:p>
          <w:p w:rsidR="006537F2" w:rsidRPr="00F370F1" w:rsidRDefault="006537F2" w:rsidP="00F370F1">
            <w:pPr>
              <w:spacing w:after="0" w:line="240" w:lineRule="auto"/>
            </w:pPr>
            <w:r w:rsidRPr="00F370F1">
              <w:t>Orbiculaire de la bouche</w:t>
            </w:r>
          </w:p>
          <w:p w:rsidR="006537F2" w:rsidRPr="00F370F1" w:rsidRDefault="006537F2" w:rsidP="00F370F1">
            <w:pPr>
              <w:spacing w:after="0" w:line="240" w:lineRule="auto"/>
            </w:pPr>
            <w:r w:rsidRPr="00F370F1">
              <w:t>Abaisseur de l’angle de la bouche</w:t>
            </w:r>
          </w:p>
          <w:p w:rsidR="006537F2" w:rsidRPr="00F370F1" w:rsidRDefault="006537F2" w:rsidP="00F370F1">
            <w:pPr>
              <w:spacing w:after="0" w:line="240" w:lineRule="auto"/>
            </w:pPr>
            <w:r w:rsidRPr="00F370F1">
              <w:t>Abaisseur de la lèvre inférieur</w:t>
            </w:r>
          </w:p>
          <w:p w:rsidR="006537F2" w:rsidRPr="00F370F1" w:rsidRDefault="006537F2" w:rsidP="00F370F1">
            <w:pPr>
              <w:spacing w:after="0" w:line="240" w:lineRule="auto"/>
            </w:pPr>
            <w:r w:rsidRPr="00F370F1">
              <w:t>Petit zygomatique</w:t>
            </w:r>
          </w:p>
          <w:p w:rsidR="006537F2" w:rsidRPr="00F370F1" w:rsidRDefault="006537F2" w:rsidP="00F370F1">
            <w:pPr>
              <w:spacing w:after="0" w:line="240" w:lineRule="auto"/>
            </w:pPr>
          </w:p>
        </w:tc>
        <w:tc>
          <w:tcPr>
            <w:tcW w:w="3071" w:type="dxa"/>
          </w:tcPr>
          <w:p w:rsidR="006537F2" w:rsidRPr="00F370F1" w:rsidRDefault="006537F2" w:rsidP="00F370F1">
            <w:pPr>
              <w:spacing w:after="0" w:line="240" w:lineRule="auto"/>
            </w:pPr>
            <w:r w:rsidRPr="00F370F1">
              <w:t>Grand zygomatique</w:t>
            </w:r>
          </w:p>
          <w:p w:rsidR="006537F2" w:rsidRPr="00F370F1" w:rsidRDefault="006537F2" w:rsidP="00F370F1">
            <w:pPr>
              <w:spacing w:after="0" w:line="240" w:lineRule="auto"/>
            </w:pPr>
            <w:r w:rsidRPr="00F370F1">
              <w:t xml:space="preserve">Masséter </w:t>
            </w:r>
          </w:p>
          <w:p w:rsidR="006537F2" w:rsidRPr="00F370F1" w:rsidRDefault="006537F2" w:rsidP="00F370F1">
            <w:pPr>
              <w:spacing w:after="0" w:line="240" w:lineRule="auto"/>
            </w:pPr>
            <w:r w:rsidRPr="00F370F1">
              <w:t>Mentonnier</w:t>
            </w:r>
          </w:p>
          <w:p w:rsidR="006537F2" w:rsidRPr="00F370F1" w:rsidRDefault="006537F2" w:rsidP="00F370F1">
            <w:pPr>
              <w:spacing w:after="0" w:line="240" w:lineRule="auto"/>
            </w:pPr>
            <w:r w:rsidRPr="00F370F1">
              <w:t>Trapèze</w:t>
            </w:r>
          </w:p>
          <w:p w:rsidR="006537F2" w:rsidRPr="00F370F1" w:rsidRDefault="006537F2" w:rsidP="00F370F1">
            <w:pPr>
              <w:spacing w:after="0" w:line="240" w:lineRule="auto"/>
            </w:pPr>
            <w:r w:rsidRPr="00F370F1">
              <w:t>Risorius</w:t>
            </w:r>
          </w:p>
          <w:p w:rsidR="006537F2" w:rsidRPr="00F370F1" w:rsidRDefault="006537F2" w:rsidP="00F370F1">
            <w:pPr>
              <w:spacing w:after="0" w:line="240" w:lineRule="auto"/>
              <w:rPr>
                <w:lang w:val="en-US"/>
              </w:rPr>
            </w:pPr>
            <w:r w:rsidRPr="00F370F1">
              <w:rPr>
                <w:lang w:val="en-US"/>
              </w:rPr>
              <w:t>Sourcilier</w:t>
            </w:r>
          </w:p>
          <w:p w:rsidR="006537F2" w:rsidRPr="00F370F1" w:rsidRDefault="006537F2" w:rsidP="00F370F1">
            <w:pPr>
              <w:spacing w:after="0" w:line="240" w:lineRule="auto"/>
              <w:rPr>
                <w:lang w:val="en-US"/>
              </w:rPr>
            </w:pPr>
            <w:r w:rsidRPr="00F370F1">
              <w:rPr>
                <w:lang w:val="en-US"/>
              </w:rPr>
              <w:t>Sterno-cléïdo-mastoïdien</w:t>
            </w:r>
          </w:p>
          <w:p w:rsidR="006537F2" w:rsidRPr="00F370F1" w:rsidRDefault="006537F2" w:rsidP="00F370F1">
            <w:pPr>
              <w:spacing w:after="0" w:line="240" w:lineRule="auto"/>
              <w:rPr>
                <w:lang w:val="en-US"/>
              </w:rPr>
            </w:pPr>
          </w:p>
          <w:p w:rsidR="006537F2" w:rsidRPr="00F370F1" w:rsidRDefault="006537F2" w:rsidP="00F370F1">
            <w:pPr>
              <w:spacing w:after="0" w:line="240" w:lineRule="auto"/>
              <w:rPr>
                <w:lang w:val="en-US"/>
              </w:rPr>
            </w:pPr>
          </w:p>
        </w:tc>
      </w:tr>
    </w:tbl>
    <w:p w:rsidR="006537F2" w:rsidRPr="00D626E0" w:rsidRDefault="006537F2" w:rsidP="00E2766C">
      <w:pPr>
        <w:ind w:left="360"/>
        <w:rPr>
          <w:u w:val="thick"/>
        </w:rPr>
      </w:pPr>
      <w:r w:rsidRPr="00D626E0">
        <w:rPr>
          <w:u w:val="thick"/>
        </w:rPr>
        <w:t>ATTENTION DANS LES PROPOSITIONS DES MUSCLES A REPLACER VOUS AUREZ LE RHOMBOIDE C’EST UN PIEGE !</w:t>
      </w:r>
    </w:p>
    <w:p w:rsidR="006537F2" w:rsidRPr="00D626E0" w:rsidRDefault="006537F2" w:rsidP="00E2766C">
      <w:pPr>
        <w:ind w:left="360"/>
      </w:pPr>
      <w:r>
        <w:t>Ce schéma n’est pas exactement le même qu’ils donnent à l’examen mais ça y ressemble beaucoup…</w:t>
      </w:r>
    </w:p>
    <w:p w:rsidR="006537F2" w:rsidRPr="00D626E0" w:rsidRDefault="006537F2" w:rsidP="00E2766C">
      <w:pPr>
        <w:ind w:left="360"/>
      </w:pPr>
    </w:p>
    <w:p w:rsidR="006537F2" w:rsidRPr="00D626E0" w:rsidRDefault="006537F2" w:rsidP="00E2766C">
      <w:pPr>
        <w:ind w:left="360"/>
      </w:pPr>
    </w:p>
    <w:p w:rsidR="006537F2" w:rsidRPr="00D626E0" w:rsidRDefault="006537F2" w:rsidP="00E2766C">
      <w:pPr>
        <w:ind w:left="360"/>
      </w:pPr>
    </w:p>
    <w:p w:rsidR="006537F2" w:rsidRPr="00D626E0" w:rsidRDefault="006537F2" w:rsidP="00E2766C">
      <w:pPr>
        <w:ind w:left="360"/>
      </w:pPr>
    </w:p>
    <w:p w:rsidR="006537F2" w:rsidRPr="00D626E0" w:rsidRDefault="006537F2" w:rsidP="00E2766C">
      <w:pPr>
        <w:ind w:left="360"/>
      </w:pPr>
    </w:p>
    <w:p w:rsidR="006537F2" w:rsidRPr="00D626E0" w:rsidRDefault="006537F2" w:rsidP="00E2766C">
      <w:pPr>
        <w:ind w:left="360"/>
      </w:pPr>
    </w:p>
    <w:p w:rsidR="006537F2" w:rsidRPr="00D626E0" w:rsidRDefault="006537F2" w:rsidP="00E2766C">
      <w:pPr>
        <w:ind w:left="360"/>
      </w:pPr>
    </w:p>
    <w:p w:rsidR="006537F2" w:rsidRPr="00D626E0" w:rsidRDefault="006537F2" w:rsidP="00E2766C">
      <w:pPr>
        <w:ind w:left="360"/>
      </w:pPr>
    </w:p>
    <w:p w:rsidR="006537F2" w:rsidRPr="00D626E0" w:rsidRDefault="006537F2" w:rsidP="00E2766C">
      <w:pPr>
        <w:ind w:left="360"/>
      </w:pPr>
    </w:p>
    <w:p w:rsidR="006537F2" w:rsidRPr="00D626E0" w:rsidRDefault="006537F2" w:rsidP="00E2766C">
      <w:pPr>
        <w:ind w:left="360"/>
      </w:pPr>
    </w:p>
    <w:p w:rsidR="006537F2" w:rsidRPr="00D626E0" w:rsidRDefault="006537F2" w:rsidP="00E2766C">
      <w:pPr>
        <w:ind w:left="360"/>
      </w:pPr>
    </w:p>
    <w:p w:rsidR="006537F2" w:rsidRDefault="006537F2" w:rsidP="00E2766C">
      <w:pPr>
        <w:ind w:left="360"/>
      </w:pPr>
      <w:r w:rsidRPr="001E04B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1" o:spid="_x0000_i1025" type="#_x0000_t75" style="width:435.75pt;height:423pt;visibility:visible">
            <v:imagedata r:id="rId7" o:title=""/>
          </v:shape>
        </w:pict>
      </w:r>
    </w:p>
    <w:p w:rsidR="006537F2" w:rsidRDefault="006537F2" w:rsidP="00E33CA9">
      <w:pPr>
        <w:ind w:left="360"/>
      </w:pPr>
    </w:p>
    <w:p w:rsidR="006537F2" w:rsidRDefault="006537F2" w:rsidP="00E33CA9"/>
    <w:p w:rsidR="006537F2" w:rsidRDefault="006537F2" w:rsidP="00CC38CB">
      <w:pPr>
        <w:pStyle w:val="ListParagraph"/>
      </w:pPr>
    </w:p>
    <w:sectPr w:rsidR="006537F2" w:rsidSect="00BD40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7F2" w:rsidRDefault="006537F2" w:rsidP="00367F04">
      <w:pPr>
        <w:spacing w:after="0" w:line="240" w:lineRule="auto"/>
      </w:pPr>
      <w:r>
        <w:separator/>
      </w:r>
    </w:p>
  </w:endnote>
  <w:endnote w:type="continuationSeparator" w:id="0">
    <w:p w:rsidR="006537F2" w:rsidRDefault="006537F2" w:rsidP="00367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7F2" w:rsidRDefault="006537F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7F2" w:rsidRDefault="006537F2">
    <w:pPr>
      <w:pStyle w:val="Footer"/>
      <w:jc w:val="right"/>
    </w:pPr>
    <w:fldSimple w:instr=" PAGE   \* MERGEFORMAT ">
      <w:r>
        <w:rPr>
          <w:noProof/>
        </w:rPr>
        <w:t>7</w:t>
      </w:r>
    </w:fldSimple>
  </w:p>
  <w:p w:rsidR="006537F2" w:rsidRDefault="006537F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7F2" w:rsidRDefault="006537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7F2" w:rsidRDefault="006537F2" w:rsidP="00367F04">
      <w:pPr>
        <w:spacing w:after="0" w:line="240" w:lineRule="auto"/>
      </w:pPr>
      <w:r>
        <w:separator/>
      </w:r>
    </w:p>
  </w:footnote>
  <w:footnote w:type="continuationSeparator" w:id="0">
    <w:p w:rsidR="006537F2" w:rsidRDefault="006537F2" w:rsidP="00367F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7F2" w:rsidRDefault="006537F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7F2" w:rsidRDefault="006537F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7F2" w:rsidRDefault="006537F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0102CE"/>
    <w:multiLevelType w:val="hybridMultilevel"/>
    <w:tmpl w:val="575E3972"/>
    <w:lvl w:ilvl="0" w:tplc="080C000F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5701278"/>
    <w:multiLevelType w:val="hybridMultilevel"/>
    <w:tmpl w:val="84E0067A"/>
    <w:lvl w:ilvl="0" w:tplc="D73E1B0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lvl w:ilvl="0" w:tplc="080C000F">
        <w:start w:val="1"/>
        <w:numFmt w:val="decimal"/>
        <w:lvlText w:val="%1."/>
        <w:lvlJc w:val="left"/>
        <w:pPr>
          <w:ind w:left="945" w:hanging="94"/>
        </w:pPr>
        <w:rPr>
          <w:rFonts w:cs="Times New Roman" w:hint="default"/>
        </w:rPr>
      </w:lvl>
    </w:lvlOverride>
    <w:lvlOverride w:ilvl="1">
      <w:lvl w:ilvl="1" w:tplc="080C0019" w:tentative="1">
        <w:start w:val="1"/>
        <w:numFmt w:val="lowerLetter"/>
        <w:lvlText w:val="%2."/>
        <w:lvlJc w:val="left"/>
        <w:pPr>
          <w:ind w:left="1440" w:hanging="360"/>
        </w:pPr>
        <w:rPr>
          <w:rFonts w:cs="Times New Roman"/>
        </w:rPr>
      </w:lvl>
    </w:lvlOverride>
    <w:lvlOverride w:ilvl="2">
      <w:lvl w:ilvl="2" w:tplc="080C001B" w:tentative="1">
        <w:start w:val="1"/>
        <w:numFmt w:val="lowerRoman"/>
        <w:lvlText w:val="%3."/>
        <w:lvlJc w:val="right"/>
        <w:pPr>
          <w:ind w:left="2160" w:hanging="180"/>
        </w:pPr>
        <w:rPr>
          <w:rFonts w:cs="Times New Roman"/>
        </w:rPr>
      </w:lvl>
    </w:lvlOverride>
    <w:lvlOverride w:ilvl="3">
      <w:lvl w:ilvl="3" w:tplc="080C000F" w:tentative="1">
        <w:start w:val="1"/>
        <w:numFmt w:val="decimal"/>
        <w:lvlText w:val="%4."/>
        <w:lvlJc w:val="left"/>
        <w:pPr>
          <w:ind w:left="2880" w:hanging="360"/>
        </w:pPr>
        <w:rPr>
          <w:rFonts w:cs="Times New Roman"/>
        </w:rPr>
      </w:lvl>
    </w:lvlOverride>
    <w:lvlOverride w:ilvl="4">
      <w:lvl w:ilvl="4" w:tplc="080C0019" w:tentative="1">
        <w:start w:val="1"/>
        <w:numFmt w:val="lowerLetter"/>
        <w:lvlText w:val="%5."/>
        <w:lvlJc w:val="left"/>
        <w:pPr>
          <w:ind w:left="3600" w:hanging="360"/>
        </w:pPr>
        <w:rPr>
          <w:rFonts w:cs="Times New Roman"/>
        </w:rPr>
      </w:lvl>
    </w:lvlOverride>
    <w:lvlOverride w:ilvl="5">
      <w:lvl w:ilvl="5" w:tplc="080C001B" w:tentative="1">
        <w:start w:val="1"/>
        <w:numFmt w:val="lowerRoman"/>
        <w:lvlText w:val="%6."/>
        <w:lvlJc w:val="right"/>
        <w:pPr>
          <w:ind w:left="4320" w:hanging="180"/>
        </w:pPr>
        <w:rPr>
          <w:rFonts w:cs="Times New Roman"/>
        </w:rPr>
      </w:lvl>
    </w:lvlOverride>
    <w:lvlOverride w:ilvl="6">
      <w:lvl w:ilvl="6" w:tplc="080C000F" w:tentative="1">
        <w:start w:val="1"/>
        <w:numFmt w:val="decimal"/>
        <w:lvlText w:val="%7."/>
        <w:lvlJc w:val="left"/>
        <w:pPr>
          <w:ind w:left="5040" w:hanging="360"/>
        </w:pPr>
        <w:rPr>
          <w:rFonts w:cs="Times New Roman"/>
        </w:rPr>
      </w:lvl>
    </w:lvlOverride>
    <w:lvlOverride w:ilvl="7">
      <w:lvl w:ilvl="7" w:tplc="080C0019" w:tentative="1">
        <w:start w:val="1"/>
        <w:numFmt w:val="lowerLetter"/>
        <w:lvlText w:val="%8."/>
        <w:lvlJc w:val="left"/>
        <w:pPr>
          <w:ind w:left="5760" w:hanging="360"/>
        </w:pPr>
        <w:rPr>
          <w:rFonts w:cs="Times New Roman"/>
        </w:rPr>
      </w:lvl>
    </w:lvlOverride>
    <w:lvlOverride w:ilvl="8">
      <w:lvl w:ilvl="8" w:tplc="080C001B" w:tentative="1">
        <w:start w:val="1"/>
        <w:numFmt w:val="lowerRoman"/>
        <w:lvlText w:val="%9."/>
        <w:lvlJc w:val="right"/>
        <w:pPr>
          <w:ind w:left="6480" w:hanging="180"/>
        </w:pPr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2DC1"/>
    <w:rsid w:val="00003D2E"/>
    <w:rsid w:val="00011F77"/>
    <w:rsid w:val="00045609"/>
    <w:rsid w:val="0007534B"/>
    <w:rsid w:val="0010293E"/>
    <w:rsid w:val="00102977"/>
    <w:rsid w:val="0016642F"/>
    <w:rsid w:val="001E04BA"/>
    <w:rsid w:val="002531FE"/>
    <w:rsid w:val="00282E48"/>
    <w:rsid w:val="00363E81"/>
    <w:rsid w:val="00367F04"/>
    <w:rsid w:val="00386AE8"/>
    <w:rsid w:val="003E5959"/>
    <w:rsid w:val="004A403F"/>
    <w:rsid w:val="004D7C2C"/>
    <w:rsid w:val="0056125B"/>
    <w:rsid w:val="005A1A0D"/>
    <w:rsid w:val="00632D08"/>
    <w:rsid w:val="006537F2"/>
    <w:rsid w:val="0065493D"/>
    <w:rsid w:val="00684466"/>
    <w:rsid w:val="00695722"/>
    <w:rsid w:val="007D1713"/>
    <w:rsid w:val="00826BE7"/>
    <w:rsid w:val="008D4063"/>
    <w:rsid w:val="00940FB3"/>
    <w:rsid w:val="00950426"/>
    <w:rsid w:val="009A0325"/>
    <w:rsid w:val="00A527A9"/>
    <w:rsid w:val="00A763AA"/>
    <w:rsid w:val="00AC06EC"/>
    <w:rsid w:val="00B319B6"/>
    <w:rsid w:val="00B421B5"/>
    <w:rsid w:val="00B50394"/>
    <w:rsid w:val="00BA3E7E"/>
    <w:rsid w:val="00BB0C93"/>
    <w:rsid w:val="00BB33CF"/>
    <w:rsid w:val="00BD4050"/>
    <w:rsid w:val="00CC38CB"/>
    <w:rsid w:val="00D21CEE"/>
    <w:rsid w:val="00D626E0"/>
    <w:rsid w:val="00E2766C"/>
    <w:rsid w:val="00E33CA9"/>
    <w:rsid w:val="00E9461C"/>
    <w:rsid w:val="00EB6158"/>
    <w:rsid w:val="00EC0A40"/>
    <w:rsid w:val="00EE639C"/>
    <w:rsid w:val="00F02DC1"/>
    <w:rsid w:val="00F124CC"/>
    <w:rsid w:val="00F15A06"/>
    <w:rsid w:val="00F37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fr-BE" w:eastAsia="fr-B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46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6125B"/>
    <w:pPr>
      <w:ind w:left="720"/>
      <w:contextualSpacing/>
    </w:pPr>
  </w:style>
  <w:style w:type="table" w:styleId="TableGrid">
    <w:name w:val="Table Grid"/>
    <w:basedOn w:val="TableNormal"/>
    <w:uiPriority w:val="99"/>
    <w:rsid w:val="00BB33C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367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67F0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67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67F0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3E5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E59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15</Pages>
  <Words>2497</Words>
  <Characters>13735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SOINS ESTHETIQUES</dc:title>
  <dc:subject/>
  <dc:creator>Mani</dc:creator>
  <cp:keywords/>
  <dc:description/>
  <cp:lastModifiedBy>MyComputer</cp:lastModifiedBy>
  <cp:revision>2</cp:revision>
  <dcterms:created xsi:type="dcterms:W3CDTF">2014-10-08T09:26:00Z</dcterms:created>
  <dcterms:modified xsi:type="dcterms:W3CDTF">2014-10-08T09:26:00Z</dcterms:modified>
</cp:coreProperties>
</file>