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A15" w:rsidRPr="00F02DC1" w:rsidRDefault="00573A15" w:rsidP="0007534B">
      <w:pPr>
        <w:shd w:val="clear" w:color="auto" w:fill="FFFFFF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SOINS ESTHETIQUES</w:t>
      </w:r>
    </w:p>
    <w:p w:rsidR="00573A15" w:rsidRPr="00F02DC1" w:rsidRDefault="00573A15" w:rsidP="00F15A06">
      <w:pPr>
        <w:shd w:val="clear" w:color="auto" w:fill="FFFFFF"/>
        <w:jc w:val="center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PREPARATION AU JURY CENTRAL</w:t>
      </w:r>
    </w:p>
    <w:p w:rsidR="00573A15" w:rsidRDefault="00573A15"/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Définir le mot « tissu »</w:t>
      </w:r>
    </w:p>
    <w:p w:rsidR="00573A15" w:rsidRPr="00B50394" w:rsidRDefault="00573A15" w:rsidP="0056125B">
      <w:pPr>
        <w:ind w:left="360"/>
      </w:pPr>
      <w:r w:rsidRPr="00B50394">
        <w:t>C’est un ensemble de cellule et de structures associées entre elles pour une fonction particulière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Différencier « tissu épithélial » et « tissu conjonctif »</w:t>
      </w:r>
    </w:p>
    <w:p w:rsidR="00573A15" w:rsidRDefault="00573A15" w:rsidP="00B421B5">
      <w:pPr>
        <w:ind w:left="360"/>
      </w:pPr>
      <w:r>
        <w:t>Épithélial : constitué de cellules juxtaposées         Conjonctif : constitué de cellules disjointes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Citez un exemple de tissu épithélial et de tissu conjonctif</w:t>
      </w:r>
    </w:p>
    <w:p w:rsidR="00573A15" w:rsidRDefault="00573A15" w:rsidP="00B421B5">
      <w:pPr>
        <w:ind w:left="360"/>
      </w:pPr>
      <w:r>
        <w:t>Épithélial : épiderme                                                   Conjonctif : derme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principaux types de tissus épithéliaux ?</w:t>
      </w:r>
    </w:p>
    <w:p w:rsidR="00573A15" w:rsidRDefault="00573A15" w:rsidP="00B421B5">
      <w:pPr>
        <w:ind w:left="360"/>
      </w:pPr>
      <w:r>
        <w:t>Le tissu épithélial de revêtement ou le tissu épithélial glandulaire</w:t>
      </w:r>
    </w:p>
    <w:p w:rsidR="00573A15" w:rsidRPr="00B50394" w:rsidRDefault="00573A15" w:rsidP="00B421B5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différents aspects du tissu conjonctif ?</w:t>
      </w:r>
    </w:p>
    <w:p w:rsidR="00573A15" w:rsidRDefault="00573A15" w:rsidP="00B421B5">
      <w:pPr>
        <w:ind w:left="360"/>
      </w:pPr>
      <w:r>
        <w:t>Il peut être soit lâche, dense, adipeux ou élastique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Nommer 3 sortes de fibres conjonctives.</w:t>
      </w:r>
    </w:p>
    <w:p w:rsidR="00573A15" w:rsidRDefault="00573A15" w:rsidP="00B421B5">
      <w:pPr>
        <w:ind w:left="360"/>
      </w:pPr>
      <w:r>
        <w:t>Fibre de collagène, fibre élastique et fibre réticuline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Nommer 2 glandes cutanées et préciser la forme de chacune d’elles.</w:t>
      </w:r>
    </w:p>
    <w:p w:rsidR="00573A15" w:rsidRDefault="00573A15" w:rsidP="00B421B5">
      <w:pPr>
        <w:ind w:left="360"/>
      </w:pPr>
      <w:r>
        <w:t>Glande sudoripare : forme tubultueuse simple et glande sébacée : forme acineuse composée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tissu adipeux</w:t>
      </w:r>
    </w:p>
    <w:p w:rsidR="00573A15" w:rsidRDefault="00573A15" w:rsidP="00B421B5">
      <w:pPr>
        <w:ind w:left="360"/>
      </w:pPr>
      <w:r>
        <w:t>L’hypoderme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2 critères de classification des tissus épithéliaux de revêtement.</w:t>
      </w:r>
    </w:p>
    <w:p w:rsidR="00573A15" w:rsidRDefault="00573A15" w:rsidP="00B421B5">
      <w:pPr>
        <w:ind w:left="360"/>
      </w:pPr>
      <w:r>
        <w:t>La forme des cellules et le nombre de couche cellulaire</w:t>
      </w:r>
    </w:p>
    <w:p w:rsidR="00573A15" w:rsidRPr="00E9461C" w:rsidRDefault="00573A15" w:rsidP="00F15A06">
      <w:pPr>
        <w:pStyle w:val="ListParagraph"/>
        <w:numPr>
          <w:ilvl w:val="0"/>
          <w:numId w:val="1"/>
        </w:numPr>
        <w:shd w:val="clear" w:color="auto" w:fill="FFFFFF"/>
        <w:rPr>
          <w:b/>
          <w:highlight w:val="yellow"/>
        </w:rPr>
      </w:pPr>
      <w:r w:rsidRPr="00E9461C">
        <w:rPr>
          <w:b/>
          <w:highlight w:val="yellow"/>
        </w:rPr>
        <w:t>Quel est le rôle principal du tissu adipeux ?</w:t>
      </w:r>
    </w:p>
    <w:p w:rsidR="00573A15" w:rsidRDefault="00573A15" w:rsidP="00B421B5">
      <w:pPr>
        <w:ind w:left="360"/>
      </w:pPr>
      <w:r>
        <w:t>Il joue 1 rôle de réserve énergétique et d’isolant thermique</w:t>
      </w:r>
    </w:p>
    <w:p w:rsidR="00573A15" w:rsidRDefault="00573A15" w:rsidP="00B421B5">
      <w:pPr>
        <w:ind w:left="360"/>
      </w:pPr>
    </w:p>
    <w:p w:rsidR="00573A15" w:rsidRDefault="00573A15" w:rsidP="00B421B5">
      <w:pPr>
        <w:ind w:left="360"/>
      </w:pPr>
    </w:p>
    <w:p w:rsidR="00573A15" w:rsidRPr="00B50394" w:rsidRDefault="00573A15" w:rsidP="00CC38C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3 fonctions des tissus épithéliaux de revêtements.</w:t>
      </w:r>
    </w:p>
    <w:p w:rsidR="00573A15" w:rsidRDefault="00573A15" w:rsidP="00CC38CB">
      <w:pPr>
        <w:pStyle w:val="ListParagraph"/>
        <w:numPr>
          <w:ilvl w:val="0"/>
          <w:numId w:val="2"/>
        </w:numPr>
      </w:pPr>
      <w:r>
        <w:t>Protection mécanique contre les UV, les microbes,</w:t>
      </w:r>
    </w:p>
    <w:p w:rsidR="00573A15" w:rsidRDefault="00573A15" w:rsidP="00CC38CB">
      <w:pPr>
        <w:pStyle w:val="ListParagraph"/>
        <w:numPr>
          <w:ilvl w:val="0"/>
          <w:numId w:val="2"/>
        </w:numPr>
      </w:pPr>
      <w:r>
        <w:t>Absorption</w:t>
      </w:r>
    </w:p>
    <w:p w:rsidR="00573A15" w:rsidRDefault="00573A15" w:rsidP="00CC38CB">
      <w:pPr>
        <w:pStyle w:val="ListParagraph"/>
        <w:numPr>
          <w:ilvl w:val="0"/>
          <w:numId w:val="2"/>
        </w:numPr>
      </w:pPr>
      <w:r>
        <w:t xml:space="preserve">Échanges gazeux </w:t>
      </w:r>
    </w:p>
    <w:p w:rsidR="00573A15" w:rsidRDefault="00573A15" w:rsidP="00CC38CB">
      <w:pPr>
        <w:pStyle w:val="ListParagraph"/>
      </w:pP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est le type de tissu de l’épiderme ?</w:t>
      </w:r>
    </w:p>
    <w:p w:rsidR="00573A15" w:rsidRDefault="00573A15" w:rsidP="00CC38CB">
      <w:pPr>
        <w:ind w:left="360"/>
      </w:pPr>
      <w:r>
        <w:t>Tissu épithélial de revêtement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Pourquoi les glandes lacrymales sont-elles exocrines ?</w:t>
      </w:r>
    </w:p>
    <w:p w:rsidR="00573A15" w:rsidRDefault="00573A15" w:rsidP="00CC38CB">
      <w:pPr>
        <w:ind w:left="360"/>
      </w:pPr>
      <w:r>
        <w:t>Car les larmes sont évacuées à l’extérieur de l’organisme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cellules graisseuses de l’épiderme</w:t>
      </w:r>
    </w:p>
    <w:p w:rsidR="00573A15" w:rsidRDefault="00573A15" w:rsidP="00CC38CB">
      <w:pPr>
        <w:ind w:left="360"/>
      </w:pPr>
      <w:r>
        <w:t>Les cellules adipeuses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Qu’est-ce qu’une glande endocrine + exemple</w:t>
      </w:r>
    </w:p>
    <w:p w:rsidR="00573A15" w:rsidRDefault="00573A15" w:rsidP="00CC38CB">
      <w:pPr>
        <w:ind w:left="360"/>
      </w:pPr>
      <w:r>
        <w:t>Glande qui sécrète 1 substance à l’intérieur de l’organisme. Ex : la thyroïde sécrète l’hormone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glande mixte ou amphicrine</w:t>
      </w:r>
    </w:p>
    <w:p w:rsidR="00573A15" w:rsidRDefault="00573A15" w:rsidP="00CC38CB">
      <w:pPr>
        <w:ind w:left="360"/>
      </w:pPr>
      <w:r>
        <w:t>Les testicules ou les ovaires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Qu’appelle-t-on glande amphicrine ?</w:t>
      </w:r>
    </w:p>
    <w:p w:rsidR="00573A15" w:rsidRDefault="00573A15" w:rsidP="00CC38CB">
      <w:pPr>
        <w:ind w:left="360"/>
      </w:pPr>
      <w:r>
        <w:t>Glande qui sécrète à l’intérieur et à l’extérieur de l’organisme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Nommer les cellules qui créent les fibres du tissu conjonctif. </w:t>
      </w:r>
    </w:p>
    <w:p w:rsidR="00573A15" w:rsidRDefault="00573A15" w:rsidP="00CC38CB">
      <w:pPr>
        <w:ind w:left="360"/>
      </w:pPr>
      <w:r>
        <w:t>Les fibroblastes créent les fibres du tissu conjonctif</w:t>
      </w:r>
    </w:p>
    <w:p w:rsidR="00573A15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3 autres sortes de cellules présentes dans le tissu conjonctif.</w:t>
      </w:r>
    </w:p>
    <w:p w:rsidR="00573A15" w:rsidRPr="0010293E" w:rsidRDefault="00573A15" w:rsidP="0010293E">
      <w:pPr>
        <w:pStyle w:val="ListParagraph"/>
        <w:ind w:left="1353"/>
      </w:pPr>
      <w:r>
        <w:t>Les fibroblastes</w:t>
      </w:r>
      <w:bookmarkStart w:id="0" w:name="_GoBack"/>
      <w:bookmarkEnd w:id="0"/>
    </w:p>
    <w:p w:rsidR="00573A15" w:rsidRDefault="00573A15" w:rsidP="00CC38CB">
      <w:pPr>
        <w:ind w:left="360"/>
      </w:pPr>
      <w:r>
        <w:t>Les macrophages, plasmocytes et lymphocytes sont aussi présentes dans le tissu conjonctif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est le nom de la substance sécrétée par une glande endocrine ?</w:t>
      </w:r>
    </w:p>
    <w:p w:rsidR="00573A15" w:rsidRDefault="00573A15" w:rsidP="00EE639C">
      <w:pPr>
        <w:ind w:left="360"/>
      </w:pPr>
      <w:r>
        <w:t>L’hormone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des glandes ?</w:t>
      </w:r>
    </w:p>
    <w:p w:rsidR="00573A15" w:rsidRDefault="00573A15" w:rsidP="00EE639C">
      <w:pPr>
        <w:ind w:left="360"/>
      </w:pPr>
      <w:r>
        <w:t>La sécrétion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du tissu musculaire ?</w:t>
      </w:r>
    </w:p>
    <w:p w:rsidR="00573A15" w:rsidRDefault="00573A15" w:rsidP="00EE639C">
      <w:pPr>
        <w:ind w:left="360"/>
      </w:pPr>
      <w:r>
        <w:t>Le maintient, les mouvements</w:t>
      </w:r>
    </w:p>
    <w:p w:rsidR="00573A15" w:rsidRDefault="00573A15" w:rsidP="00EE639C">
      <w:pPr>
        <w:ind w:left="360"/>
      </w:pPr>
    </w:p>
    <w:p w:rsidR="00573A15" w:rsidRDefault="00573A15" w:rsidP="00EE639C">
      <w:pPr>
        <w:ind w:left="360"/>
      </w:pP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Qu’est-ce que « muqueuse » ?</w:t>
      </w:r>
    </w:p>
    <w:p w:rsidR="00573A15" w:rsidRDefault="00573A15" w:rsidP="00EE639C">
      <w:pPr>
        <w:ind w:left="360"/>
      </w:pPr>
      <w:r>
        <w:t>C’est 1 membrane qui tapisse les cavités du corps s’ouvrant vers l’extérieur. Constituée d’un épithélium de revêtement, elle est rouge, épaisse, humide. Elle est constituée de cellules vivantes.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un exemple de séreuse.</w:t>
      </w:r>
    </w:p>
    <w:p w:rsidR="00573A15" w:rsidRDefault="00573A15" w:rsidP="00EE639C">
      <w:pPr>
        <w:ind w:left="360"/>
      </w:pPr>
      <w:r>
        <w:t>La plèvre, qui est la membrane qui enveloppe les poumons.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glandes pourvues d’un canal excréteur et qui rejettes leur produit de sécrétion dans une cavité ou à la surface de l’organisme ?</w:t>
      </w:r>
    </w:p>
    <w:p w:rsidR="00573A15" w:rsidRDefault="00573A15" w:rsidP="00EE639C">
      <w:pPr>
        <w:ind w:left="360"/>
      </w:pPr>
      <w:r>
        <w:t>Les glandes exocrines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Tissu épithélial, tissu conjonctif. Lequel des 2 est vascularisé ?</w:t>
      </w:r>
    </w:p>
    <w:p w:rsidR="00573A15" w:rsidRDefault="00573A15" w:rsidP="00EE639C">
      <w:pPr>
        <w:ind w:left="360"/>
      </w:pPr>
      <w:r>
        <w:t>Le tissu conjonctif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qualifie-t-on le mode d’excrétion d’une glande exocrine qui implique une dégénérescence puis une évacuation des cellules avec le produit d’excrétion ?</w:t>
      </w:r>
    </w:p>
    <w:p w:rsidR="00573A15" w:rsidRDefault="00573A15" w:rsidP="00EE639C">
      <w:pPr>
        <w:ind w:left="360"/>
      </w:pPr>
      <w:r>
        <w:t>L’holocrine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2 principaux types de cellules présentes dans l’épiderme ?</w:t>
      </w:r>
    </w:p>
    <w:p w:rsidR="00573A15" w:rsidRDefault="00573A15" w:rsidP="008D4063">
      <w:pPr>
        <w:ind w:left="360"/>
      </w:pPr>
      <w:r>
        <w:t>Les mélanocytes et les kératinocytes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Donner 2 cas où les fibroblastes perdent leurs capacités à se renouveler.</w:t>
      </w:r>
    </w:p>
    <w:p w:rsidR="00573A15" w:rsidRDefault="00573A15" w:rsidP="008D4063">
      <w:pPr>
        <w:ind w:left="360"/>
      </w:pPr>
      <w:r>
        <w:t>Suite à une trop grande exposition solaire et suite au vieillissement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peuvent pénétrer dans la peau ?</w:t>
      </w:r>
    </w:p>
    <w:p w:rsidR="00573A15" w:rsidRDefault="00573A15" w:rsidP="008D4063">
      <w:pPr>
        <w:ind w:left="360"/>
      </w:pPr>
      <w:r>
        <w:t>Les Infrarouges (IR), UVA, UVB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Citer les 2 types de défenses qui se mettent en place suite à une exposition solaire.</w:t>
      </w:r>
    </w:p>
    <w:p w:rsidR="00573A15" w:rsidRDefault="00573A15" w:rsidP="008D4063">
      <w:pPr>
        <w:ind w:left="360"/>
      </w:pPr>
      <w:r>
        <w:t>L’épaississement de la couche cornée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provoquent le bronzage ?</w:t>
      </w:r>
    </w:p>
    <w:p w:rsidR="00573A15" w:rsidRDefault="00573A15" w:rsidP="008D4063">
      <w:pPr>
        <w:ind w:left="360"/>
      </w:pPr>
      <w:r>
        <w:t>Les UVB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Qu’appelle-t-on érythène actinique ?</w:t>
      </w:r>
    </w:p>
    <w:p w:rsidR="00573A15" w:rsidRDefault="00573A15" w:rsidP="008D4063">
      <w:pPr>
        <w:ind w:left="360"/>
      </w:pPr>
      <w:r>
        <w:t>C’est un coup de soleil</w:t>
      </w: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Quels sont les symptômes de l’érythène actinique ?</w:t>
      </w:r>
    </w:p>
    <w:p w:rsidR="00573A15" w:rsidRDefault="00573A15" w:rsidP="008D4063">
      <w:pPr>
        <w:ind w:left="360"/>
      </w:pPr>
      <w:r>
        <w:t>Des cloques, la douleur, fièvre, maux de tête, desquamation</w:t>
      </w:r>
    </w:p>
    <w:p w:rsidR="00573A15" w:rsidRDefault="00573A15" w:rsidP="008D4063">
      <w:pPr>
        <w:ind w:left="360"/>
      </w:pPr>
    </w:p>
    <w:p w:rsidR="00573A15" w:rsidRPr="00B50394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Donner 3 facteurs de l’apparition d’une rougeur suite à une exposition solaire.</w:t>
      </w:r>
    </w:p>
    <w:p w:rsidR="00573A15" w:rsidRDefault="00573A15" w:rsidP="008D4063">
      <w:pPr>
        <w:ind w:left="360"/>
      </w:pPr>
      <w:r>
        <w:t>Couleur de la peau, longueur du rayon, durée d’exposition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1 exemple de substance qui peut être photo sensibilisante.</w:t>
      </w:r>
    </w:p>
    <w:p w:rsidR="00573A15" w:rsidRDefault="00573A15" w:rsidP="00A527A9">
      <w:pPr>
        <w:ind w:left="360"/>
      </w:pPr>
      <w:r>
        <w:t>Le parfum</w:t>
      </w:r>
    </w:p>
    <w:p w:rsidR="00573A15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B50394">
        <w:rPr>
          <w:b/>
        </w:rPr>
        <w:t>Lors de l’exposition solaire, la mélano genèse est stimulée. Pourquoi ?</w:t>
      </w:r>
    </w:p>
    <w:p w:rsidR="00573A15" w:rsidRPr="00B50394" w:rsidRDefault="00573A15" w:rsidP="00632D08">
      <w:pPr>
        <w:pStyle w:val="ListParagraph"/>
        <w:rPr>
          <w:b/>
        </w:rPr>
      </w:pPr>
    </w:p>
    <w:p w:rsidR="00573A15" w:rsidRDefault="00573A15" w:rsidP="00A527A9">
      <w:pPr>
        <w:pStyle w:val="ListParagraph"/>
        <w:numPr>
          <w:ilvl w:val="0"/>
          <w:numId w:val="2"/>
        </w:numPr>
      </w:pPr>
      <w:r>
        <w:t>Hypertrophie des mélanocytes</w:t>
      </w:r>
    </w:p>
    <w:p w:rsidR="00573A15" w:rsidRDefault="00573A15" w:rsidP="00A527A9">
      <w:pPr>
        <w:pStyle w:val="ListParagraph"/>
        <w:numPr>
          <w:ilvl w:val="0"/>
          <w:numId w:val="2"/>
        </w:numPr>
      </w:pPr>
      <w:r>
        <w:t>Augmentation du nombre de mélanocytes</w:t>
      </w:r>
    </w:p>
    <w:p w:rsidR="00573A15" w:rsidRDefault="00573A15" w:rsidP="00632D08">
      <w:pPr>
        <w:pStyle w:val="ListParagraph"/>
      </w:pP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rôle de la vitamine D ?</w:t>
      </w:r>
    </w:p>
    <w:p w:rsidR="00573A15" w:rsidRDefault="00573A15" w:rsidP="00A527A9">
      <w:pPr>
        <w:ind w:left="360"/>
      </w:pPr>
      <w:r>
        <w:t>Assimilation de calcium par les os</w:t>
      </w:r>
    </w:p>
    <w:p w:rsidR="00573A15" w:rsidRPr="00632D08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Quels types de radiations sont nocifs pour le corps ?</w:t>
      </w:r>
    </w:p>
    <w:p w:rsidR="00573A15" w:rsidRDefault="00573A15" w:rsidP="00A527A9">
      <w:pPr>
        <w:ind w:left="360"/>
      </w:pPr>
      <w:r>
        <w:t>Les radiations de longueurs d’ondes courtes</w:t>
      </w:r>
    </w:p>
    <w:p w:rsidR="00573A15" w:rsidRPr="00632D08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Citer 2 effets néfastes à long terme d’une exposition solaire exagérée ?</w:t>
      </w:r>
    </w:p>
    <w:p w:rsidR="00573A15" w:rsidRDefault="00573A15" w:rsidP="00A527A9">
      <w:pPr>
        <w:ind w:left="360"/>
      </w:pPr>
      <w:r>
        <w:t>Les cancers cutanés et le vieillissement de la peau</w:t>
      </w:r>
    </w:p>
    <w:p w:rsidR="00573A15" w:rsidRPr="00632D08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mélano genèse ?</w:t>
      </w:r>
    </w:p>
    <w:p w:rsidR="00573A15" w:rsidRDefault="00573A15" w:rsidP="00A527A9">
      <w:pPr>
        <w:ind w:left="360"/>
      </w:pPr>
      <w:r>
        <w:t>Le processus de fabrication et de distribution de la mélanine dans l’épiderme.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 vapozone ne peut jamais être utilisé en cas …</w:t>
      </w:r>
    </w:p>
    <w:p w:rsidR="00573A15" w:rsidRDefault="00573A15" w:rsidP="00BA3E7E">
      <w:pPr>
        <w:ind w:left="360"/>
      </w:pPr>
      <w:r>
        <w:t>D’acné active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Un lait nettoyant est…</w:t>
      </w:r>
    </w:p>
    <w:p w:rsidR="00573A15" w:rsidRDefault="00573A15" w:rsidP="00BA3E7E">
      <w:pPr>
        <w:ind w:left="360"/>
      </w:pPr>
      <w:r>
        <w:t>Une émulsion huile dans l’eau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déclenche le psoriasis ?</w:t>
      </w:r>
    </w:p>
    <w:p w:rsidR="00573A15" w:rsidRDefault="00573A15" w:rsidP="00BA3E7E">
      <w:pPr>
        <w:ind w:left="360"/>
      </w:pPr>
      <w:r>
        <w:t>Des facteurs indéterminés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l’électro stimulation fonctionne-t-elle ?</w:t>
      </w:r>
    </w:p>
    <w:p w:rsidR="00573A15" w:rsidRDefault="00573A15" w:rsidP="00BA3E7E">
      <w:pPr>
        <w:ind w:left="360"/>
      </w:pPr>
      <w:r>
        <w:t>Au moyen de 2 pôles identiques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l’ionisation fonctionne-t-elle ?</w:t>
      </w:r>
    </w:p>
    <w:p w:rsidR="00573A15" w:rsidRDefault="00573A15" w:rsidP="00BA3E7E">
      <w:pPr>
        <w:ind w:left="360"/>
      </w:pPr>
      <w:r>
        <w:t>Au moyen de 2 pôles contraires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le terme en latin de « tache de vin »</w:t>
      </w:r>
    </w:p>
    <w:p w:rsidR="00573A15" w:rsidRDefault="00573A15" w:rsidP="00BA3E7E">
      <w:pPr>
        <w:ind w:left="360"/>
      </w:pPr>
      <w:r>
        <w:t>Naevus flavus/flammeus ( ???)</w:t>
      </w:r>
    </w:p>
    <w:p w:rsidR="00573A15" w:rsidRPr="00632D08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Donner le nom en latin de « angiome fraise »</w:t>
      </w:r>
    </w:p>
    <w:p w:rsidR="00573A15" w:rsidRDefault="00573A15" w:rsidP="00BA3E7E">
      <w:pPr>
        <w:ind w:left="360"/>
      </w:pPr>
      <w:r>
        <w:t>Angiome fructus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angiomes peuvent-ils être enlevés par laser ?</w:t>
      </w:r>
    </w:p>
    <w:p w:rsidR="00573A15" w:rsidRDefault="00573A15" w:rsidP="00BA3E7E">
      <w:pPr>
        <w:ind w:left="360"/>
      </w:pPr>
      <w:r>
        <w:t xml:space="preserve">Non </w:t>
      </w:r>
    </w:p>
    <w:p w:rsidR="00573A15" w:rsidRPr="00E9461C" w:rsidRDefault="00573A15" w:rsidP="0056125B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A quoi est due la fermeté de la peau ?</w:t>
      </w:r>
    </w:p>
    <w:p w:rsidR="00573A15" w:rsidRDefault="00573A15" w:rsidP="00BA3E7E">
      <w:pPr>
        <w:ind w:left="360"/>
      </w:pPr>
      <w:r>
        <w:t>Aux fibres de collagènes</w:t>
      </w:r>
    </w:p>
    <w:p w:rsidR="00573A15" w:rsidRPr="00632D08" w:rsidRDefault="00573A15" w:rsidP="0056125B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A quoi l’action du stérilisateur à billes est-elle due ?</w:t>
      </w:r>
    </w:p>
    <w:p w:rsidR="00573A15" w:rsidRDefault="00573A15" w:rsidP="00BA3E7E">
      <w:pPr>
        <w:ind w:left="360"/>
      </w:pPr>
      <w:r>
        <w:t>Aux températures élevées (220°)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Sur quoi l’ergostérol en tant que provitamine agit-il ?</w:t>
      </w:r>
    </w:p>
    <w:p w:rsidR="00573A15" w:rsidRDefault="00573A15" w:rsidP="00BA3E7E">
      <w:pPr>
        <w:ind w:left="360"/>
      </w:pPr>
      <w:r>
        <w:t>Sur la formation des os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Où la lymphe aboutit-elle en définitive ?</w:t>
      </w:r>
    </w:p>
    <w:p w:rsidR="00573A15" w:rsidRDefault="00573A15" w:rsidP="00BA3E7E">
      <w:pPr>
        <w:ind w:left="360"/>
      </w:pPr>
      <w:r>
        <w:t>Dans le sang veineux de la grande circulation sanguine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Sur quoi met-on l’accent lors d’un traitement d’une peau séborrhéique ?</w:t>
      </w:r>
    </w:p>
    <w:p w:rsidR="00573A15" w:rsidRDefault="00573A15" w:rsidP="00BA3E7E">
      <w:pPr>
        <w:ind w:left="360"/>
      </w:pPr>
      <w:r>
        <w:t>Sur une stimulation du métabolisme de la peau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A quelle catégorie le nerf trijumeau appartient-il ?</w:t>
      </w:r>
    </w:p>
    <w:p w:rsidR="00573A15" w:rsidRDefault="00573A15" w:rsidP="00BB0C93">
      <w:pPr>
        <w:ind w:left="360"/>
      </w:pPr>
      <w:r>
        <w:t>A la catégorie des nerfs mixtes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A quoi sert la perméabilité de la paroi cellulaire ?</w:t>
      </w:r>
    </w:p>
    <w:p w:rsidR="00573A15" w:rsidRDefault="00573A15" w:rsidP="00BB0C93">
      <w:pPr>
        <w:ind w:left="360"/>
      </w:pPr>
      <w:r>
        <w:t>Au métabolisme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Dans quel cas préfère-t-on la lyse laser à un peeling ?</w:t>
      </w:r>
    </w:p>
    <w:p w:rsidR="00573A15" w:rsidRDefault="00573A15" w:rsidP="00BB0C93">
      <w:pPr>
        <w:ind w:left="360"/>
      </w:pPr>
      <w:r>
        <w:t>En cas d’acné active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qu’une anamnèse ?</w:t>
      </w:r>
    </w:p>
    <w:p w:rsidR="00573A15" w:rsidRDefault="00573A15" w:rsidP="00BB0C93">
      <w:pPr>
        <w:ind w:left="360"/>
      </w:pPr>
      <w:r>
        <w:t>Une série de questions détaillées concernant les antécédents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l’eczéma ?</w:t>
      </w:r>
    </w:p>
    <w:p w:rsidR="00573A15" w:rsidRDefault="00573A15" w:rsidP="00BB0C93">
      <w:pPr>
        <w:ind w:left="360"/>
      </w:pPr>
      <w:r>
        <w:t>Une croûte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 dermaroller ?</w:t>
      </w:r>
    </w:p>
    <w:p w:rsidR="00573A15" w:rsidRDefault="00573A15" w:rsidP="00BB0C93">
      <w:pPr>
        <w:ind w:left="360"/>
      </w:pPr>
      <w:r>
        <w:t>Un appareil qui fait de petits trous dans la peau</w:t>
      </w:r>
    </w:p>
    <w:p w:rsidR="00573A15" w:rsidRDefault="00573A15" w:rsidP="00BB0C93">
      <w:pPr>
        <w:ind w:left="360"/>
      </w:pP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l’effet direct de l’appareil d’aspiration sous vide ?</w:t>
      </w:r>
    </w:p>
    <w:p w:rsidR="00573A15" w:rsidRDefault="00573A15" w:rsidP="00BB0C93">
      <w:pPr>
        <w:ind w:left="360"/>
      </w:pPr>
      <w:r>
        <w:t>Stimuler la circulation de l’humidité dans l’hypoderme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le nom en latin de gonflement ?</w:t>
      </w:r>
    </w:p>
    <w:p w:rsidR="00573A15" w:rsidRDefault="00573A15" w:rsidP="00BB0C93">
      <w:pPr>
        <w:ind w:firstLine="360"/>
      </w:pPr>
      <w:r>
        <w:t>Tumore =&gt; tumeur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effets biochimiques du massage ?</w:t>
      </w:r>
    </w:p>
    <w:p w:rsidR="00573A15" w:rsidRDefault="00573A15" w:rsidP="00BB0C93">
      <w:pPr>
        <w:ind w:left="360"/>
      </w:pPr>
      <w:r>
        <w:t>La fabrication d’hormones tissulaires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l’un des symptômes du psoriasis ?</w:t>
      </w:r>
    </w:p>
    <w:p w:rsidR="00573A15" w:rsidRDefault="00573A15" w:rsidP="00BB0C93">
      <w:pPr>
        <w:ind w:left="360"/>
      </w:pPr>
      <w:r>
        <w:t>La desquamation sèche blanchâtre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symptômes de la contracture musculaire ?</w:t>
      </w:r>
    </w:p>
    <w:p w:rsidR="00573A15" w:rsidRDefault="00573A15" w:rsidP="00BB0C93">
      <w:pPr>
        <w:ind w:left="360"/>
      </w:pPr>
      <w:r>
        <w:t>L’hypertonie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est l’une des actions du tocophérol ?</w:t>
      </w:r>
    </w:p>
    <w:p w:rsidR="00573A15" w:rsidRDefault="00573A15" w:rsidP="00BB0C93">
      <w:pPr>
        <w:ind w:left="360"/>
      </w:pPr>
      <w:r>
        <w:t>Il stimule l’irrigation sanguine de la peau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désavantage de la désinfection d’instruments à l’aide d’un stérilisateur UV ?</w:t>
      </w:r>
    </w:p>
    <w:p w:rsidR="00573A15" w:rsidRDefault="00573A15" w:rsidP="00BB0C93">
      <w:pPr>
        <w:ind w:left="360"/>
      </w:pPr>
      <w:r>
        <w:t>Désinfection de manière insuffisante dans les parties creuses de l’instrument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but final recherché lors d’un massage par pincements pratiqué sur peau mure ?</w:t>
      </w:r>
    </w:p>
    <w:p w:rsidR="00573A15" w:rsidRDefault="00573A15" w:rsidP="00B50394">
      <w:pPr>
        <w:ind w:left="360"/>
      </w:pPr>
      <w:r>
        <w:t>Améliorer la qualité des tissus conjonctifs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est symptomatique de l’ichtyose ?</w:t>
      </w:r>
    </w:p>
    <w:p w:rsidR="00573A15" w:rsidRDefault="00573A15" w:rsidP="00B50394">
      <w:pPr>
        <w:ind w:left="360"/>
      </w:pPr>
      <w:r>
        <w:t>Un épaississement anormal de la couche cornée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scabie ?</w:t>
      </w:r>
    </w:p>
    <w:p w:rsidR="00573A15" w:rsidRDefault="00573A15" w:rsidP="00B50394">
      <w:pPr>
        <w:ind w:left="360"/>
      </w:pPr>
      <w:r>
        <w:t>La gale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Qu’est-ce qui est typique d’une brûlure au second degré ?</w:t>
      </w:r>
    </w:p>
    <w:p w:rsidR="00573A15" w:rsidRDefault="00573A15" w:rsidP="00B50394">
      <w:pPr>
        <w:ind w:left="360"/>
      </w:pPr>
      <w:r>
        <w:t>Une bulle dermatologique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classe-t-on dans la famille des bio-stimulants ?</w:t>
      </w:r>
    </w:p>
    <w:p w:rsidR="00573A15" w:rsidRDefault="00573A15" w:rsidP="00B50394">
      <w:pPr>
        <w:ind w:left="360"/>
      </w:pPr>
      <w:r>
        <w:t>La gelée royale et le liquide amniotique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Qu’entend-on par naevi pigmentosi ?</w:t>
      </w:r>
    </w:p>
    <w:p w:rsidR="00573A15" w:rsidRDefault="00573A15" w:rsidP="00B50394">
      <w:pPr>
        <w:ind w:left="360"/>
      </w:pPr>
      <w:r>
        <w:t>Une tache pigmentaire congénitale</w:t>
      </w:r>
    </w:p>
    <w:p w:rsidR="00573A15" w:rsidRDefault="00573A15" w:rsidP="00B50394">
      <w:pPr>
        <w:ind w:left="360"/>
      </w:pP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sont les efflorescences ?</w:t>
      </w:r>
    </w:p>
    <w:p w:rsidR="00573A15" w:rsidRDefault="00573A15" w:rsidP="00B50394">
      <w:pPr>
        <w:ind w:left="360"/>
      </w:pPr>
      <w:r>
        <w:t>Des formes d’éruptions cutanées</w:t>
      </w:r>
    </w:p>
    <w:p w:rsidR="00573A15" w:rsidRPr="00632D08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632D08">
        <w:rPr>
          <w:b/>
        </w:rPr>
        <w:t>Quel type d’articulation, le métacarpe et le pouce constituent-t-ils ?</w:t>
      </w:r>
    </w:p>
    <w:p w:rsidR="00573A15" w:rsidRDefault="00573A15" w:rsidP="00B50394">
      <w:pPr>
        <w:ind w:left="360"/>
      </w:pPr>
      <w:r>
        <w:t>Une articulation charnière ou articulation en selle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Laquelle des huiles essentielles stimule le + fortement l’irrigation sanguine ?</w:t>
      </w:r>
    </w:p>
    <w:p w:rsidR="00573A15" w:rsidRDefault="00573A15" w:rsidP="00B50394">
      <w:pPr>
        <w:ind w:left="360"/>
      </w:pPr>
      <w:r>
        <w:t>La cannelle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produits d’épilation chimique…</w:t>
      </w:r>
    </w:p>
    <w:p w:rsidR="00573A15" w:rsidRDefault="00573A15" w:rsidP="00B50394">
      <w:pPr>
        <w:ind w:left="360"/>
      </w:pPr>
      <w:r>
        <w:t>Dissolvent la tige capillaire et la couche cornée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affection de la peau va souvent de paire avec la formation de pu ?</w:t>
      </w:r>
    </w:p>
    <w:p w:rsidR="00573A15" w:rsidRDefault="00573A15" w:rsidP="00B50394">
      <w:pPr>
        <w:ind w:left="360"/>
      </w:pPr>
      <w:r>
        <w:t>L’hydradénite (abcès)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 affectation de la peau se caractérise souvent par la formation de taches sur la peau ?</w:t>
      </w:r>
    </w:p>
    <w:p w:rsidR="00573A15" w:rsidRDefault="00573A15" w:rsidP="00F124CC">
      <w:pPr>
        <w:ind w:left="360"/>
      </w:pPr>
      <w:r>
        <w:t>Le neavi pigmentosi senilis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anomalie de la peau se caractérise par des taches blanches entourées d’un bord pigmenté ?</w:t>
      </w:r>
    </w:p>
    <w:p w:rsidR="00573A15" w:rsidRDefault="00573A15" w:rsidP="00F124CC">
      <w:pPr>
        <w:ind w:left="360"/>
      </w:pPr>
      <w:r>
        <w:t>Le vitiligo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 maladie de la peau est caractérisée par une bactérie ?</w:t>
      </w:r>
    </w:p>
    <w:p w:rsidR="00573A15" w:rsidRDefault="00573A15" w:rsidP="00F124CC">
      <w:pPr>
        <w:ind w:left="360"/>
      </w:pPr>
      <w:r>
        <w:t>L’hydradénitis</w:t>
      </w:r>
    </w:p>
    <w:p w:rsidR="00573A15" w:rsidRPr="00E2766C" w:rsidRDefault="00573A15" w:rsidP="00F124CC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 huile essentielle est utilisée pour le massage relaxant ?</w:t>
      </w:r>
    </w:p>
    <w:p w:rsidR="00573A15" w:rsidRDefault="00573A15" w:rsidP="00F124CC">
      <w:pPr>
        <w:ind w:left="360"/>
      </w:pPr>
      <w:r>
        <w:t>La bergamote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Citer une huile non grasse.</w:t>
      </w:r>
    </w:p>
    <w:p w:rsidR="00573A15" w:rsidRDefault="00573A15" w:rsidP="00F124CC">
      <w:pPr>
        <w:ind w:left="360"/>
      </w:pPr>
      <w:r>
        <w:t>L’huile de jojoba</w:t>
      </w:r>
    </w:p>
    <w:p w:rsidR="00573A15" w:rsidRPr="00E9461C" w:rsidRDefault="00573A15" w:rsidP="00BA3E7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que la mélanine</w:t>
      </w:r>
    </w:p>
    <w:p w:rsidR="00573A15" w:rsidRDefault="00573A15" w:rsidP="00F124CC">
      <w:pPr>
        <w:ind w:left="360"/>
      </w:pPr>
      <w:r>
        <w:t>Un pigment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A quoi est dû l’herpes ?</w:t>
      </w:r>
    </w:p>
    <w:p w:rsidR="00573A15" w:rsidRDefault="00573A15" w:rsidP="007D1713">
      <w:pPr>
        <w:ind w:left="360"/>
      </w:pPr>
      <w:r>
        <w:t>Au stress</w:t>
      </w:r>
    </w:p>
    <w:p w:rsidR="00573A15" w:rsidRDefault="00573A15" w:rsidP="007D1713">
      <w:pPr>
        <w:ind w:left="360"/>
      </w:pP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Qu’est-ce qu’un fibrome ?</w:t>
      </w:r>
    </w:p>
    <w:p w:rsidR="00573A15" w:rsidRDefault="00573A15" w:rsidP="007D1713">
      <w:pPr>
        <w:ind w:left="360"/>
      </w:pPr>
      <w:r>
        <w:t xml:space="preserve">Une tumeur bénigne 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 signifie BOTOX</w:t>
      </w:r>
    </w:p>
    <w:p w:rsidR="00573A15" w:rsidRDefault="00573A15" w:rsidP="007D1713">
      <w:pPr>
        <w:ind w:left="360"/>
      </w:pPr>
      <w:r>
        <w:t>Toxine Botulique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 signifie NMF ?</w:t>
      </w:r>
    </w:p>
    <w:p w:rsidR="00573A15" w:rsidRDefault="00573A15" w:rsidP="007D1713">
      <w:pPr>
        <w:ind w:left="360"/>
      </w:pPr>
      <w:r>
        <w:t>Natural Moistiure Factoring (facteur naturel d’hydratation)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Pourquoi est fait le massage cosmétique ?</w:t>
      </w:r>
    </w:p>
    <w:p w:rsidR="00573A15" w:rsidRDefault="00573A15" w:rsidP="007D1713">
      <w:pPr>
        <w:ind w:left="360"/>
      </w:pPr>
      <w:r>
        <w:t>Pour la fatigue musculaire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De quoi fait partie la rotule ?</w:t>
      </w:r>
    </w:p>
    <w:p w:rsidR="00573A15" w:rsidRDefault="00573A15" w:rsidP="007D1713">
      <w:pPr>
        <w:ind w:left="360"/>
      </w:pPr>
      <w:r>
        <w:t>De la jambe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 mouvement favorise la circulation sanguine ?</w:t>
      </w:r>
    </w:p>
    <w:p w:rsidR="00573A15" w:rsidRDefault="00573A15" w:rsidP="007D1713">
      <w:pPr>
        <w:ind w:left="360"/>
      </w:pPr>
      <w:r>
        <w:t>Le tapotement</w:t>
      </w:r>
    </w:p>
    <w:p w:rsidR="00573A15" w:rsidRPr="00E2766C" w:rsidRDefault="00573A15" w:rsidP="00BA3E7E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Parmi ces différents appareils, lequel abîme la peau ?</w:t>
      </w:r>
    </w:p>
    <w:p w:rsidR="00573A15" w:rsidRDefault="00573A15" w:rsidP="00BB33CF">
      <w:pPr>
        <w:ind w:left="360"/>
      </w:pPr>
      <w:r>
        <w:t>Le banc solaire</w:t>
      </w:r>
    </w:p>
    <w:p w:rsidR="00573A15" w:rsidRPr="00E2766C" w:rsidRDefault="00573A15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agressions de l’épiderme ?</w:t>
      </w:r>
    </w:p>
    <w:p w:rsidR="00573A15" w:rsidRDefault="00573A15" w:rsidP="00BB33CF">
      <w:pPr>
        <w:ind w:left="360"/>
      </w:pPr>
      <w:r>
        <w:t>Thermique, solaire, mécanique, bactérienne</w:t>
      </w:r>
    </w:p>
    <w:p w:rsidR="00573A15" w:rsidRPr="00E2766C" w:rsidRDefault="00573A15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caractéristiques d’une peau sensible réactive ?</w:t>
      </w:r>
    </w:p>
    <w:p w:rsidR="00573A15" w:rsidRDefault="00573A15" w:rsidP="00BB33CF">
      <w:pPr>
        <w:ind w:left="360"/>
      </w:pPr>
      <w:r>
        <w:t>Rougeurs temporaires, télangiectasies, couperose permanente</w:t>
      </w:r>
    </w:p>
    <w:p w:rsidR="00573A15" w:rsidRPr="00E9461C" w:rsidRDefault="00573A15" w:rsidP="00BB33CF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qu’une kératose pilaire ?</w:t>
      </w:r>
    </w:p>
    <w:p w:rsidR="00573A15" w:rsidRDefault="00573A15" w:rsidP="00BB33CF">
      <w:pPr>
        <w:ind w:left="360"/>
      </w:pPr>
      <w:r>
        <w:t>Des papules rougeâtres</w:t>
      </w:r>
    </w:p>
    <w:p w:rsidR="00573A15" w:rsidRPr="00E2766C" w:rsidRDefault="00573A15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A quoi est due la kératose pilaire ?</w:t>
      </w:r>
    </w:p>
    <w:p w:rsidR="00573A15" w:rsidRDefault="00573A15" w:rsidP="00BB33CF">
      <w:pPr>
        <w:ind w:left="360"/>
      </w:pPr>
      <w:r>
        <w:t>À l’hyperkératose</w:t>
      </w:r>
    </w:p>
    <w:p w:rsidR="00573A15" w:rsidRPr="00E2766C" w:rsidRDefault="00573A15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Où se trouve le xanthélasma ?</w:t>
      </w:r>
    </w:p>
    <w:p w:rsidR="00573A15" w:rsidRDefault="00573A15" w:rsidP="00BB33CF">
      <w:pPr>
        <w:ind w:left="360"/>
      </w:pPr>
      <w:r>
        <w:t>Sur les paupières</w:t>
      </w:r>
    </w:p>
    <w:p w:rsidR="00573A15" w:rsidRPr="00E2766C" w:rsidRDefault="00573A15" w:rsidP="00BB33CF">
      <w:pPr>
        <w:pStyle w:val="ListParagraph"/>
        <w:numPr>
          <w:ilvl w:val="0"/>
          <w:numId w:val="1"/>
        </w:numPr>
        <w:rPr>
          <w:b/>
        </w:rPr>
      </w:pPr>
      <w:r w:rsidRPr="00E2766C">
        <w:rPr>
          <w:b/>
        </w:rPr>
        <w:t>Qu’est-ce que la vasoconstriction ?</w:t>
      </w:r>
    </w:p>
    <w:p w:rsidR="00573A15" w:rsidRDefault="00573A15" w:rsidP="00BB33CF">
      <w:pPr>
        <w:ind w:left="360"/>
      </w:pPr>
      <w:r>
        <w:t>Une diminution du diamètre des vaisseaux sanguins</w:t>
      </w:r>
    </w:p>
    <w:p w:rsidR="00573A15" w:rsidRDefault="00573A15" w:rsidP="00BB33CF">
      <w:pPr>
        <w:ind w:left="360"/>
      </w:pPr>
    </w:p>
    <w:p w:rsidR="00573A15" w:rsidRPr="00E9461C" w:rsidRDefault="00573A15" w:rsidP="00A763AA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Quelles vitamines sont liposolubles ?</w:t>
      </w:r>
    </w:p>
    <w:p w:rsidR="00573A15" w:rsidRDefault="00573A15" w:rsidP="00A763AA">
      <w:pPr>
        <w:ind w:left="360"/>
      </w:pPr>
      <w:r>
        <w:t>Vitamines A,D, E</w:t>
      </w:r>
    </w:p>
    <w:p w:rsidR="00573A15" w:rsidRPr="004D7C2C" w:rsidRDefault="00573A15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phases de la division cellulaire ?</w:t>
      </w:r>
    </w:p>
    <w:p w:rsidR="00573A15" w:rsidRPr="004D7C2C" w:rsidRDefault="00573A15" w:rsidP="00A763AA">
      <w:pPr>
        <w:ind w:left="360"/>
      </w:pPr>
      <w:r w:rsidRPr="004D7C2C">
        <w:t>Prophase, métaphase, anaphase, télophase</w:t>
      </w:r>
    </w:p>
    <w:p w:rsidR="00573A15" w:rsidRPr="004D7C2C" w:rsidRDefault="00573A15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est le principe du gommage sur la couche cornée ?</w:t>
      </w:r>
    </w:p>
    <w:p w:rsidR="00573A15" w:rsidRPr="004D7C2C" w:rsidRDefault="00573A15" w:rsidP="00A763AA">
      <w:pPr>
        <w:ind w:left="360"/>
      </w:pPr>
      <w:r w:rsidRPr="004D7C2C">
        <w:t>Éliminer les cellules mortes, c’est le décollement de la couche cornée</w:t>
      </w:r>
    </w:p>
    <w:p w:rsidR="00573A15" w:rsidRPr="004D7C2C" w:rsidRDefault="00573A15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Qu’est-ce qu’un stimulus nerveux ?</w:t>
      </w:r>
    </w:p>
    <w:p w:rsidR="00573A15" w:rsidRPr="004D7C2C" w:rsidRDefault="00573A15" w:rsidP="00A763AA">
      <w:pPr>
        <w:ind w:left="360"/>
      </w:pPr>
      <w:r w:rsidRPr="004D7C2C">
        <w:t>Une réaction automatique et involontaire du muscle</w:t>
      </w:r>
    </w:p>
    <w:p w:rsidR="00573A15" w:rsidRPr="004D7C2C" w:rsidRDefault="00573A15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Le système immunitaire se compose de…</w:t>
      </w:r>
    </w:p>
    <w:p w:rsidR="00573A15" w:rsidRPr="004D7C2C" w:rsidRDefault="00573A15" w:rsidP="00A763AA">
      <w:pPr>
        <w:ind w:left="360"/>
      </w:pPr>
      <w:r w:rsidRPr="004D7C2C">
        <w:t>Plasmocytes</w:t>
      </w:r>
    </w:p>
    <w:p w:rsidR="00573A15" w:rsidRPr="004D7C2C" w:rsidRDefault="00573A15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est le PH d’une peau normale ?</w:t>
      </w:r>
    </w:p>
    <w:p w:rsidR="00573A15" w:rsidRPr="004D7C2C" w:rsidRDefault="00573A15" w:rsidP="00E33CA9">
      <w:pPr>
        <w:ind w:left="360"/>
      </w:pPr>
      <w:r w:rsidRPr="004D7C2C">
        <w:t xml:space="preserve">Neutre </w:t>
      </w:r>
    </w:p>
    <w:p w:rsidR="00573A15" w:rsidRPr="004D7C2C" w:rsidRDefault="00573A15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L’</w:t>
      </w:r>
      <w:r>
        <w:rPr>
          <w:b/>
        </w:rPr>
        <w:t>INNOVO</w:t>
      </w:r>
      <w:r w:rsidRPr="004D7C2C">
        <w:rPr>
          <w:b/>
        </w:rPr>
        <w:t xml:space="preserve"> fonctionne à base de …</w:t>
      </w:r>
    </w:p>
    <w:p w:rsidR="00573A15" w:rsidRPr="004D7C2C" w:rsidRDefault="00573A15" w:rsidP="00E33CA9">
      <w:pPr>
        <w:ind w:left="360"/>
      </w:pPr>
      <w:r w:rsidRPr="004D7C2C">
        <w:t>Rayons infrarouges</w:t>
      </w:r>
    </w:p>
    <w:p w:rsidR="00573A15" w:rsidRPr="00E9461C" w:rsidRDefault="00573A15" w:rsidP="00A763AA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E9461C">
        <w:rPr>
          <w:b/>
          <w:highlight w:val="yellow"/>
        </w:rPr>
        <w:t>Quel est le terme employé pour une desquamation grasse au niveau des sourcils et des ailes du nez ?</w:t>
      </w:r>
    </w:p>
    <w:p w:rsidR="00573A15" w:rsidRPr="004D7C2C" w:rsidRDefault="00573A15" w:rsidP="00E33CA9">
      <w:pPr>
        <w:ind w:left="360"/>
      </w:pPr>
      <w:r w:rsidRPr="004D7C2C">
        <w:t xml:space="preserve">Une dermatite ou dermite séborrhéique ou </w:t>
      </w:r>
      <w:r w:rsidRPr="00E9461C">
        <w:rPr>
          <w:highlight w:val="yellow"/>
        </w:rPr>
        <w:t>hyperséborrhée</w:t>
      </w:r>
    </w:p>
    <w:p w:rsidR="00573A15" w:rsidRPr="004D7C2C" w:rsidRDefault="00573A15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 maladie de la peau est caractérisée par des perturbations métaboliques ?</w:t>
      </w:r>
    </w:p>
    <w:p w:rsidR="00573A15" w:rsidRPr="004D7C2C" w:rsidRDefault="00573A15" w:rsidP="00E33CA9">
      <w:pPr>
        <w:ind w:left="360"/>
      </w:pPr>
      <w:r w:rsidRPr="004D7C2C">
        <w:t>Les xanthomes</w:t>
      </w:r>
    </w:p>
    <w:p w:rsidR="00573A15" w:rsidRPr="00011F77" w:rsidRDefault="00573A15" w:rsidP="00A763AA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essence est-elle utilisée en raison de ses propriétés dépuratives ?</w:t>
      </w:r>
    </w:p>
    <w:p w:rsidR="00573A15" w:rsidRPr="004D7C2C" w:rsidRDefault="00573A15" w:rsidP="00E33CA9">
      <w:pPr>
        <w:ind w:left="360"/>
      </w:pPr>
      <w:r w:rsidRPr="004D7C2C">
        <w:t>L’ortie</w:t>
      </w:r>
    </w:p>
    <w:p w:rsidR="00573A15" w:rsidRPr="004D7C2C" w:rsidRDefault="00573A15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Par quel moyen la peau influence – t – elle la température corporelle ?</w:t>
      </w:r>
    </w:p>
    <w:p w:rsidR="00573A15" w:rsidRPr="004D7C2C" w:rsidRDefault="00573A15" w:rsidP="00E33CA9">
      <w:pPr>
        <w:ind w:left="360"/>
      </w:pPr>
      <w:r w:rsidRPr="004D7C2C">
        <w:t>Par la capacité de réaction des vaisseaux capillaires</w:t>
      </w:r>
    </w:p>
    <w:p w:rsidR="00573A15" w:rsidRPr="004D7C2C" w:rsidRDefault="00573A15" w:rsidP="00A763AA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agent régule l’humidité de la peau ?</w:t>
      </w:r>
    </w:p>
    <w:p w:rsidR="00573A15" w:rsidRDefault="00573A15" w:rsidP="00E33CA9">
      <w:pPr>
        <w:ind w:left="360"/>
      </w:pPr>
      <w:r>
        <w:t>L’alun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Pour une épilation mécanique, que peut-on utiliser ?</w:t>
      </w:r>
    </w:p>
    <w:p w:rsidR="00573A15" w:rsidRDefault="00573A15" w:rsidP="00E33CA9">
      <w:pPr>
        <w:ind w:left="360"/>
      </w:pPr>
      <w:r>
        <w:t>Une pince à épiler</w:t>
      </w:r>
    </w:p>
    <w:p w:rsidR="00573A15" w:rsidRDefault="00573A15" w:rsidP="00E33CA9">
      <w:pPr>
        <w:ind w:left="360"/>
      </w:pP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 xml:space="preserve">Le maquillage permanent </w:t>
      </w:r>
      <w:r>
        <w:rPr>
          <w:b/>
          <w:highlight w:val="yellow"/>
        </w:rPr>
        <w:t>de fait…</w:t>
      </w:r>
    </w:p>
    <w:p w:rsidR="00573A15" w:rsidRDefault="00573A15" w:rsidP="00E33CA9">
      <w:pPr>
        <w:ind w:left="360"/>
      </w:pPr>
      <w:r>
        <w:t>Le maquillage permanent se fait dans les couches sous cutanées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devient le surplus après le catabolisme ?</w:t>
      </w:r>
    </w:p>
    <w:p w:rsidR="00573A15" w:rsidRDefault="00573A15" w:rsidP="00E33CA9">
      <w:pPr>
        <w:ind w:left="360"/>
      </w:pPr>
      <w:r>
        <w:t>Prise de poids car le métabolisme stock le surplus car nous emmagasinons plus que nous dépensons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Laquelle de ces huiles essentielles stimule le + fortement l’irrigation sanguine ?</w:t>
      </w:r>
    </w:p>
    <w:p w:rsidR="00573A15" w:rsidRDefault="00573A15" w:rsidP="00AC06EC">
      <w:pPr>
        <w:ind w:left="360"/>
      </w:pPr>
      <w:r>
        <w:t>La cannelle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Comment un orgelet se termine-t-il ?</w:t>
      </w:r>
    </w:p>
    <w:p w:rsidR="00573A15" w:rsidRDefault="00573A15" w:rsidP="00AC06EC">
      <w:pPr>
        <w:ind w:left="360"/>
      </w:pPr>
      <w:r>
        <w:t>Par une petite pellicule de l’épiderme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rayonnement agit-il le + en profondeur au niveau de la peau ?</w:t>
      </w:r>
    </w:p>
    <w:p w:rsidR="00573A15" w:rsidRDefault="00573A15" w:rsidP="00AC06EC">
      <w:pPr>
        <w:ind w:left="360"/>
      </w:pPr>
      <w:r>
        <w:t>Les UVB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l’une des principales fonctions d’un déodorant ?</w:t>
      </w:r>
    </w:p>
    <w:p w:rsidR="00573A15" w:rsidRDefault="00573A15" w:rsidP="00AC06EC">
      <w:pPr>
        <w:ind w:left="360"/>
      </w:pPr>
      <w:r>
        <w:t>Tuer les bactéries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 phase de croissance capillaire dure en général le + longtemps ?</w:t>
      </w:r>
    </w:p>
    <w:p w:rsidR="00573A15" w:rsidRDefault="00573A15" w:rsidP="00AC06EC">
      <w:pPr>
        <w:ind w:left="360"/>
      </w:pPr>
      <w:r>
        <w:t>La phase anagène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L’alimentation a-t-elle une influence sur l’acné ?</w:t>
      </w:r>
    </w:p>
    <w:p w:rsidR="00573A15" w:rsidRDefault="00573A15" w:rsidP="00AC06EC">
      <w:pPr>
        <w:ind w:left="360"/>
      </w:pPr>
      <w:r>
        <w:t>Non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En quoi consiste l’action d’un écran solaire ?</w:t>
      </w:r>
    </w:p>
    <w:p w:rsidR="00573A15" w:rsidRDefault="00573A15" w:rsidP="00AC06EC">
      <w:pPr>
        <w:ind w:left="360"/>
      </w:pPr>
      <w:r>
        <w:t>En 1 blocage des rayons UV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 est le nom en latin de « derme profond » ?</w:t>
      </w:r>
    </w:p>
    <w:p w:rsidR="00573A15" w:rsidRDefault="00573A15" w:rsidP="00AC06EC">
      <w:pPr>
        <w:ind w:left="360"/>
      </w:pPr>
      <w:r>
        <w:t>Stratum réticulaire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Le collagène actif se trouve dans quelle couche de la peau ?</w:t>
      </w:r>
    </w:p>
    <w:p w:rsidR="00573A15" w:rsidRDefault="00573A15" w:rsidP="00AC06EC">
      <w:pPr>
        <w:ind w:left="360"/>
      </w:pPr>
      <w:r>
        <w:t xml:space="preserve">Stratum réticulaire ou derme profond 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A quoi l’élasticité de la peau est-elle due ?</w:t>
      </w:r>
    </w:p>
    <w:p w:rsidR="00573A15" w:rsidRDefault="00573A15" w:rsidP="00AC06EC">
      <w:pPr>
        <w:ind w:left="360"/>
      </w:pPr>
      <w:r>
        <w:t>A la structure du stratum réticulaire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affections proviennent d’une dégénérescence des tissus conjoints ?</w:t>
      </w:r>
    </w:p>
    <w:p w:rsidR="00573A15" w:rsidRDefault="00573A15" w:rsidP="00AC06EC">
      <w:pPr>
        <w:ind w:left="360"/>
      </w:pPr>
      <w:r>
        <w:t>Élastose (rides profondes) et stries</w:t>
      </w:r>
    </w:p>
    <w:p w:rsidR="00573A15" w:rsidRDefault="00573A15" w:rsidP="00AC06EC">
      <w:pPr>
        <w:ind w:left="360"/>
      </w:pP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Dans quelle couche de l’épiderme, la division cellulaire se produit-elle ?</w:t>
      </w:r>
    </w:p>
    <w:p w:rsidR="00573A15" w:rsidRDefault="00573A15" w:rsidP="00AC06EC">
      <w:pPr>
        <w:ind w:left="360"/>
      </w:pPr>
      <w:r>
        <w:t>Dans la couche basale de l’épiderme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type de courant utilise-t-on pour la désincrustation ?</w:t>
      </w:r>
    </w:p>
    <w:p w:rsidR="00573A15" w:rsidRDefault="00573A15" w:rsidP="00386AE8">
      <w:pPr>
        <w:ind w:left="360"/>
      </w:pPr>
      <w:r>
        <w:t>Le courant continu de faible intensité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manœuvres sont utilisées de préférence sur une plaie avec des st</w:t>
      </w:r>
      <w:r>
        <w:rPr>
          <w:b/>
        </w:rPr>
        <w:t>r</w:t>
      </w:r>
      <w:r w:rsidRPr="004D7C2C">
        <w:rPr>
          <w:b/>
        </w:rPr>
        <w:t>ies profondes ?</w:t>
      </w:r>
    </w:p>
    <w:p w:rsidR="00573A15" w:rsidRDefault="00573A15" w:rsidP="00386AE8">
      <w:pPr>
        <w:ind w:left="360"/>
      </w:pPr>
      <w:r>
        <w:t>On ne travaille pas sur une plaie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Comment appelle-t-on un épaississement excessif de la couche cornée de l’épiderme ?</w:t>
      </w:r>
    </w:p>
    <w:p w:rsidR="00573A15" w:rsidRDefault="00573A15" w:rsidP="00386AE8">
      <w:pPr>
        <w:ind w:left="360"/>
      </w:pPr>
      <w:r>
        <w:t>Une hyperkératose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agent actif a pour effet de renforcer les vaisseaux sanguins ?</w:t>
      </w:r>
    </w:p>
    <w:p w:rsidR="00573A15" w:rsidRDefault="00573A15" w:rsidP="00386AE8">
      <w:pPr>
        <w:ind w:left="360"/>
      </w:pPr>
      <w:r>
        <w:t>La vitamine P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la résorption ?</w:t>
      </w:r>
    </w:p>
    <w:p w:rsidR="00573A15" w:rsidRDefault="00573A15" w:rsidP="00386AE8">
      <w:pPr>
        <w:ind w:left="360"/>
      </w:pPr>
      <w:r>
        <w:t>C’est l’absorption de substances dans les fluides du corps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l’innervation musculaire ?</w:t>
      </w:r>
    </w:p>
    <w:p w:rsidR="00573A15" w:rsidRDefault="00573A15" w:rsidP="00386AE8">
      <w:pPr>
        <w:ind w:left="360"/>
      </w:pPr>
      <w:r>
        <w:t>Une stimulation musculaire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est le produit indiqué en cas de peau sèche ?</w:t>
      </w:r>
    </w:p>
    <w:p w:rsidR="00573A15" w:rsidRDefault="00573A15" w:rsidP="00386AE8">
      <w:pPr>
        <w:ind w:left="360"/>
      </w:pPr>
      <w:r>
        <w:t>Un masque aux graines de lin et paraffine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différentes substances, auxquelles donne-t-on la préférence au traitement de l’acné ?</w:t>
      </w:r>
    </w:p>
    <w:p w:rsidR="00573A15" w:rsidRDefault="00573A15" w:rsidP="00386AE8">
      <w:pPr>
        <w:ind w:left="360"/>
      </w:pPr>
      <w:r>
        <w:t>Le peroxyde de benzol et le carotène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Par quoi les rides superficielles de la peau sont-elles principalement causées ?</w:t>
      </w:r>
    </w:p>
    <w:p w:rsidR="00573A15" w:rsidRDefault="00573A15" w:rsidP="00386AE8">
      <w:pPr>
        <w:ind w:left="360"/>
      </w:pPr>
      <w:r>
        <w:t>Par une déshydratation de la peau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maladies de la peau causées par une bactérie ?</w:t>
      </w:r>
    </w:p>
    <w:p w:rsidR="00573A15" w:rsidRDefault="00573A15" w:rsidP="00386AE8">
      <w:pPr>
        <w:ind w:left="360"/>
      </w:pPr>
      <w:r>
        <w:t>Staphylocoque dorée, streptocoque, impétigo, folliculite, furoncle, orgelet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Quels aspects de la peau peuvent être corrigés par une teinte + foncée ?</w:t>
      </w:r>
    </w:p>
    <w:p w:rsidR="00573A15" w:rsidRDefault="00573A15" w:rsidP="00386AE8">
      <w:pPr>
        <w:ind w:left="360"/>
      </w:pPr>
      <w:r>
        <w:t>Des cicatrices en saillies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Lors de quel traitement, la peau peut-elle être endommagée ?</w:t>
      </w:r>
    </w:p>
    <w:p w:rsidR="00573A15" w:rsidRDefault="00573A15" w:rsidP="00695722">
      <w:pPr>
        <w:ind w:left="360"/>
      </w:pPr>
      <w:r>
        <w:t>Lors d’un peeling médical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Comment une forme de visage allongée peut-elle être corrigée ?</w:t>
      </w:r>
    </w:p>
    <w:p w:rsidR="00573A15" w:rsidRDefault="00573A15" w:rsidP="00695722">
      <w:pPr>
        <w:ind w:left="360"/>
      </w:pPr>
      <w:r>
        <w:t>En rendant la peau + mate à la lisière des cheveux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Donne 1 exemple d’incrétion :</w:t>
      </w:r>
    </w:p>
    <w:p w:rsidR="00573A15" w:rsidRDefault="00573A15" w:rsidP="00695722">
      <w:pPr>
        <w:ind w:left="360"/>
      </w:pPr>
      <w:r>
        <w:t>Adrénaline, glucagon, insuline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Qu’ce qu’une atrophie ?</w:t>
      </w:r>
    </w:p>
    <w:p w:rsidR="00573A15" w:rsidRDefault="00573A15" w:rsidP="00695722">
      <w:pPr>
        <w:ind w:left="360"/>
      </w:pPr>
      <w:r>
        <w:t>Une diminution en volume des tissus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Quelles hormones soutiennent réciproquement leurs actions ?</w:t>
      </w:r>
    </w:p>
    <w:p w:rsidR="00573A15" w:rsidRDefault="00573A15" w:rsidP="00695722">
      <w:pPr>
        <w:ind w:left="360"/>
      </w:pPr>
      <w:r>
        <w:t>L’adrénaline et le glucagon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anomalies de la peau citées, pour laquelle 1 camouflage cosmétique est-il indiqué ?</w:t>
      </w:r>
    </w:p>
    <w:p w:rsidR="00573A15" w:rsidRDefault="00573A15" w:rsidP="00695722">
      <w:pPr>
        <w:ind w:left="360"/>
      </w:pPr>
      <w:r>
        <w:t>Le naevus flammeus et le vitiligo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la myogélase ?</w:t>
      </w:r>
    </w:p>
    <w:p w:rsidR="00573A15" w:rsidRDefault="00573A15" w:rsidP="00695722">
      <w:pPr>
        <w:ind w:left="360"/>
      </w:pPr>
      <w:r>
        <w:t>Une zone de durcissement anormal d’un muscle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la fonction des tissus nerveux ?</w:t>
      </w:r>
    </w:p>
    <w:p w:rsidR="00573A15" w:rsidRDefault="00573A15" w:rsidP="00695722">
      <w:pPr>
        <w:ind w:left="360"/>
      </w:pPr>
      <w:r>
        <w:t>La transmission d’excitation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Pour quelles applications utilise-t-on les électrodes en forme d’aiguille employées lors de l’épilation électrique ?</w:t>
      </w:r>
    </w:p>
    <w:p w:rsidR="00573A15" w:rsidRDefault="00573A15" w:rsidP="00363E81">
      <w:pPr>
        <w:ind w:left="360"/>
      </w:pPr>
      <w:r>
        <w:t>Pour la coagulation de télangiectasie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A quel endroit trouve-t-on principalement des varices ?</w:t>
      </w:r>
    </w:p>
    <w:p w:rsidR="00573A15" w:rsidRDefault="00573A15" w:rsidP="00363E81">
      <w:pPr>
        <w:ind w:left="360"/>
      </w:pPr>
      <w:r>
        <w:t>Au niveau des jambes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fonctions du squelette ?</w:t>
      </w:r>
    </w:p>
    <w:p w:rsidR="00573A15" w:rsidRDefault="00573A15" w:rsidP="00363E81">
      <w:pPr>
        <w:ind w:left="360"/>
      </w:pPr>
      <w:r>
        <w:t>Maintenir le corps, protéger les organes, réserve de sels minéraux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sont les électrolytes ?</w:t>
      </w:r>
    </w:p>
    <w:p w:rsidR="00573A15" w:rsidRDefault="00573A15" w:rsidP="00363E81">
      <w:pPr>
        <w:ind w:left="360"/>
      </w:pPr>
      <w:r>
        <w:t>C’est un composé permettant le passage du courant électrique par déplacement d’ions quand il est à l’état liquide ou en solution.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Dans quel cas le recours à l’ionophorese est-il indiqué ?</w:t>
      </w:r>
    </w:p>
    <w:p w:rsidR="00573A15" w:rsidRDefault="00573A15" w:rsidP="00363E81">
      <w:pPr>
        <w:ind w:left="360"/>
      </w:pPr>
      <w:r>
        <w:t>En cas d’acné active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signifie ADN ?</w:t>
      </w:r>
    </w:p>
    <w:p w:rsidR="00573A15" w:rsidRDefault="00573A15" w:rsidP="00363E81">
      <w:pPr>
        <w:ind w:left="360"/>
      </w:pPr>
      <w:r>
        <w:t xml:space="preserve">Acide désoxyribonucléique </w:t>
      </w:r>
    </w:p>
    <w:p w:rsidR="00573A15" w:rsidRPr="00011F77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Pourquoi dit-on que la peau est un organe sensoriel ?</w:t>
      </w:r>
    </w:p>
    <w:p w:rsidR="00573A15" w:rsidRDefault="00573A15" w:rsidP="00363E81">
      <w:pPr>
        <w:ind w:left="360"/>
      </w:pPr>
      <w:r>
        <w:t>Elle permet la sensibilité grâce aux 2 types de terminaisons nerveuses (terminaison libre et en corpuscules)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Dans quels tissus se trouvent les fibres de collagènes ?</w:t>
      </w:r>
    </w:p>
    <w:p w:rsidR="00573A15" w:rsidRDefault="00573A15" w:rsidP="00363E81">
      <w:pPr>
        <w:ind w:left="360"/>
      </w:pPr>
      <w:r>
        <w:t>Dans les tissus conjonctifs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signifie UVB ?</w:t>
      </w:r>
    </w:p>
    <w:p w:rsidR="00573A15" w:rsidRDefault="00573A15" w:rsidP="00363E81">
      <w:pPr>
        <w:ind w:left="360"/>
      </w:pPr>
      <w:r>
        <w:t>Longueurs d’ondes atteignant l’épiderme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signifie UVA ?</w:t>
      </w:r>
    </w:p>
    <w:p w:rsidR="00573A15" w:rsidRDefault="00573A15" w:rsidP="00363E81">
      <w:pPr>
        <w:ind w:left="360"/>
      </w:pPr>
      <w:r>
        <w:t>Longueurs d’ondes atteignant le moyen derme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 signifie IR ?</w:t>
      </w:r>
    </w:p>
    <w:p w:rsidR="00573A15" w:rsidRDefault="00573A15" w:rsidP="00363E81">
      <w:pPr>
        <w:ind w:left="360"/>
      </w:pPr>
      <w:r>
        <w:t>Longueurs d’ondes atteignant l’hypoderme</w:t>
      </w:r>
    </w:p>
    <w:p w:rsidR="00573A15" w:rsidRPr="0065493D" w:rsidRDefault="00573A15" w:rsidP="00E2766C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Quels micro-organismes sont pluricellulaires ?</w:t>
      </w:r>
    </w:p>
    <w:p w:rsidR="00573A15" w:rsidRDefault="00573A15" w:rsidP="00E2766C">
      <w:pPr>
        <w:ind w:left="360"/>
      </w:pPr>
      <w:r>
        <w:t>v. sur le forum discussion aux alentours du 22/08/2013</w:t>
      </w:r>
    </w:p>
    <w:p w:rsidR="00573A15" w:rsidRDefault="00573A15" w:rsidP="00E2766C">
      <w:pPr>
        <w:ind w:left="360"/>
      </w:pPr>
      <w:r>
        <w:t>(Champignons, mycose, muguet buccal, onychomycose, pityriasis versicolor)</w:t>
      </w:r>
    </w:p>
    <w:p w:rsidR="00573A15" w:rsidRPr="0065493D" w:rsidRDefault="00573A15" w:rsidP="00E33CA9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De quels composants provient l’action nettoyante d’une huile hydrophile ?</w:t>
      </w:r>
    </w:p>
    <w:p w:rsidR="00573A15" w:rsidRDefault="00573A15" w:rsidP="00E2766C">
      <w:pPr>
        <w:ind w:left="360"/>
      </w:pPr>
      <w:r>
        <w:t>D’une huile végétale</w:t>
      </w:r>
    </w:p>
    <w:p w:rsidR="00573A15" w:rsidRPr="0065493D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65493D">
        <w:rPr>
          <w:b/>
        </w:rPr>
        <w:t>Dans quel cas conseille-t-on d’appliquer abondamment un liner contour des yeux comme maquillage ?</w:t>
      </w:r>
    </w:p>
    <w:p w:rsidR="00573A15" w:rsidRDefault="00573A15" w:rsidP="00E2766C">
      <w:pPr>
        <w:ind w:left="360"/>
      </w:pPr>
      <w:r>
        <w:t>Dans le cas d’yeux globuleux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Quelle substance peut être résorbée par la peau par voie trans-épidermale ?</w:t>
      </w:r>
    </w:p>
    <w:p w:rsidR="00573A15" w:rsidRDefault="00573A15" w:rsidP="00E2766C">
      <w:pPr>
        <w:ind w:left="360"/>
      </w:pPr>
      <w:r>
        <w:t>Les vitamines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Qu’est-ce que hydradénitis ?</w:t>
      </w:r>
    </w:p>
    <w:p w:rsidR="00573A15" w:rsidRDefault="00573A15" w:rsidP="00E2766C">
      <w:pPr>
        <w:ind w:left="360"/>
      </w:pPr>
      <w:r>
        <w:t>Un infiltrat inflammatoire autour des glandes encrines</w:t>
      </w:r>
    </w:p>
    <w:p w:rsidR="00573A15" w:rsidRPr="004D7C2C" w:rsidRDefault="00573A15" w:rsidP="00E33CA9">
      <w:pPr>
        <w:pStyle w:val="ListParagraph"/>
        <w:numPr>
          <w:ilvl w:val="0"/>
          <w:numId w:val="3"/>
        </w:numPr>
        <w:rPr>
          <w:b/>
        </w:rPr>
      </w:pPr>
      <w:r w:rsidRPr="004D7C2C">
        <w:rPr>
          <w:b/>
        </w:rPr>
        <w:t>Qu’est-ce que la follicule ?</w:t>
      </w:r>
    </w:p>
    <w:p w:rsidR="00573A15" w:rsidRDefault="00573A15" w:rsidP="00E2766C">
      <w:pPr>
        <w:ind w:left="360"/>
      </w:pPr>
      <w:r>
        <w:t>Une inflammation due à une bactérie</w:t>
      </w:r>
    </w:p>
    <w:p w:rsidR="00573A15" w:rsidRPr="002531FE" w:rsidRDefault="00573A15" w:rsidP="002531FE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Pour un massage sur rides profondes, qu’utilise-t-on comme technique ?</w:t>
      </w:r>
    </w:p>
    <w:p w:rsidR="00573A15" w:rsidRDefault="00573A15" w:rsidP="00E2766C">
      <w:pPr>
        <w:ind w:left="360"/>
      </w:pPr>
      <w:r>
        <w:t>Un massage par pincements</w:t>
      </w:r>
    </w:p>
    <w:p w:rsidR="00573A15" w:rsidRDefault="00573A15" w:rsidP="00E2766C">
      <w:pPr>
        <w:ind w:left="360"/>
      </w:pPr>
    </w:p>
    <w:p w:rsidR="00573A15" w:rsidRPr="002531FE" w:rsidRDefault="00573A15" w:rsidP="002531FE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Quelle affirmation est correcte :</w:t>
      </w:r>
    </w:p>
    <w:p w:rsidR="00573A15" w:rsidRDefault="00573A15" w:rsidP="00E2766C">
      <w:pPr>
        <w:ind w:left="360"/>
      </w:pPr>
      <w:r>
        <w:t xml:space="preserve">Les cellules masculines comptent </w:t>
      </w:r>
      <w:r w:rsidRPr="0065493D">
        <w:rPr>
          <w:highlight w:val="yellow"/>
        </w:rPr>
        <w:t>le même nombre</w:t>
      </w:r>
      <w:r>
        <w:t xml:space="preserve"> de chromosomes que les cellules féminines</w:t>
      </w:r>
    </w:p>
    <w:p w:rsidR="00573A15" w:rsidRPr="002531FE" w:rsidRDefault="00573A15" w:rsidP="002531FE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Quel est le rayon utilisé pour une épilation définitive au laser ?</w:t>
      </w:r>
    </w:p>
    <w:p w:rsidR="00573A15" w:rsidRDefault="00573A15" w:rsidP="00E2766C">
      <w:pPr>
        <w:ind w:left="360"/>
      </w:pPr>
      <w:r>
        <w:t>Une lumière forte</w:t>
      </w:r>
    </w:p>
    <w:p w:rsidR="00573A15" w:rsidRPr="0016642F" w:rsidRDefault="00573A15" w:rsidP="0016642F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Les veines contiennent :</w:t>
      </w:r>
    </w:p>
    <w:p w:rsidR="00573A15" w:rsidRDefault="00573A15" w:rsidP="00E2766C">
      <w:pPr>
        <w:ind w:left="360"/>
      </w:pPr>
      <w:r>
        <w:t>Du sang oxygéné et le ramène vers le cœur</w:t>
      </w:r>
    </w:p>
    <w:p w:rsidR="00573A15" w:rsidRPr="0016642F" w:rsidRDefault="00573A15" w:rsidP="0016642F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Actuellement, l’acné est le plus souvent traité par :</w:t>
      </w:r>
    </w:p>
    <w:p w:rsidR="00573A15" w:rsidRDefault="00573A15" w:rsidP="00E2766C">
      <w:pPr>
        <w:ind w:left="360"/>
      </w:pPr>
      <w:r>
        <w:t>Produit doux</w:t>
      </w:r>
    </w:p>
    <w:p w:rsidR="00573A15" w:rsidRPr="0016642F" w:rsidRDefault="00573A15" w:rsidP="0016642F">
      <w:pPr>
        <w:pStyle w:val="ListParagraph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Quelle est la maladie de la peau causée par une perturbation du métabolisme ?</w:t>
      </w:r>
    </w:p>
    <w:p w:rsidR="00573A15" w:rsidRDefault="00573A15" w:rsidP="00E2766C">
      <w:pPr>
        <w:ind w:left="360"/>
      </w:pPr>
      <w:r>
        <w:t>L’hirsutisme (à vérifier sur le forum discussion 22/08/2013)</w:t>
      </w:r>
    </w:p>
    <w:p w:rsidR="00573A15" w:rsidRDefault="00573A15" w:rsidP="00E2766C">
      <w:pPr>
        <w:ind w:left="360"/>
      </w:pPr>
    </w:p>
    <w:p w:rsidR="00573A15" w:rsidRPr="00D626E0" w:rsidRDefault="00573A15" w:rsidP="00E2766C">
      <w:pPr>
        <w:ind w:left="360"/>
        <w:rPr>
          <w:b/>
        </w:rPr>
      </w:pPr>
      <w:r w:rsidRPr="00D626E0">
        <w:rPr>
          <w:b/>
          <w:highlight w:val="yellow"/>
        </w:rPr>
        <w:t>Schéma du visage et cou</w:t>
      </w:r>
    </w:p>
    <w:p w:rsidR="00573A15" w:rsidRDefault="00573A15" w:rsidP="00E2766C">
      <w:pPr>
        <w:ind w:left="360"/>
      </w:pPr>
      <w:r>
        <w:t>Les muscles à replacer :</w:t>
      </w:r>
    </w:p>
    <w:tbl>
      <w:tblPr>
        <w:tblW w:w="0" w:type="auto"/>
        <w:tblInd w:w="360" w:type="dxa"/>
        <w:tblLook w:val="00A0"/>
      </w:tblPr>
      <w:tblGrid>
        <w:gridCol w:w="2970"/>
        <w:gridCol w:w="2979"/>
        <w:gridCol w:w="2979"/>
      </w:tblGrid>
      <w:tr w:rsidR="00573A15" w:rsidRPr="00C42E36" w:rsidTr="00C42E36">
        <w:tc>
          <w:tcPr>
            <w:tcW w:w="3070" w:type="dxa"/>
          </w:tcPr>
          <w:p w:rsidR="00573A15" w:rsidRPr="00C42E36" w:rsidRDefault="00573A15" w:rsidP="00C42E36">
            <w:pPr>
              <w:spacing w:after="0" w:line="240" w:lineRule="auto"/>
            </w:pPr>
            <w:r w:rsidRPr="00C42E36">
              <w:t>Occipito-frontal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Procerus (pyramidal)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Temporal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Auriculaire supérieur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Auriculaire postérieur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Orbiculaire des paupières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Releveur de la lèvre supérieur</w:t>
            </w:r>
          </w:p>
        </w:tc>
        <w:tc>
          <w:tcPr>
            <w:tcW w:w="3071" w:type="dxa"/>
          </w:tcPr>
          <w:p w:rsidR="00573A15" w:rsidRPr="00C42E36" w:rsidRDefault="00573A15" w:rsidP="00C42E36">
            <w:pPr>
              <w:spacing w:after="0" w:line="240" w:lineRule="auto"/>
            </w:pPr>
            <w:r w:rsidRPr="00C42E36">
              <w:t>Releveur de la lèvre sup et ailes du nez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Nasal (transverse du nez)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Orbiculaire de la bouche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Abaisseur de l’angle de la bouche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Abaisseur de la lèvre inférieur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Petit zygomatique</w:t>
            </w:r>
          </w:p>
          <w:p w:rsidR="00573A15" w:rsidRPr="00C42E36" w:rsidRDefault="00573A15" w:rsidP="00C42E36">
            <w:pPr>
              <w:spacing w:after="0" w:line="240" w:lineRule="auto"/>
            </w:pPr>
          </w:p>
        </w:tc>
        <w:tc>
          <w:tcPr>
            <w:tcW w:w="3071" w:type="dxa"/>
          </w:tcPr>
          <w:p w:rsidR="00573A15" w:rsidRPr="00C42E36" w:rsidRDefault="00573A15" w:rsidP="00C42E36">
            <w:pPr>
              <w:spacing w:after="0" w:line="240" w:lineRule="auto"/>
            </w:pPr>
            <w:r w:rsidRPr="00C42E36">
              <w:t>Grand zygomatique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 xml:space="preserve">Masséter 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Mentonnier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Trapèze</w:t>
            </w:r>
          </w:p>
          <w:p w:rsidR="00573A15" w:rsidRPr="00C42E36" w:rsidRDefault="00573A15" w:rsidP="00C42E36">
            <w:pPr>
              <w:spacing w:after="0" w:line="240" w:lineRule="auto"/>
            </w:pPr>
            <w:r w:rsidRPr="00C42E36">
              <w:t>Risorius</w:t>
            </w:r>
          </w:p>
          <w:p w:rsidR="00573A15" w:rsidRPr="00C42E36" w:rsidRDefault="00573A15" w:rsidP="00C42E36">
            <w:pPr>
              <w:spacing w:after="0" w:line="240" w:lineRule="auto"/>
              <w:rPr>
                <w:lang w:val="en-US"/>
              </w:rPr>
            </w:pPr>
            <w:r w:rsidRPr="00C42E36">
              <w:rPr>
                <w:lang w:val="en-US"/>
              </w:rPr>
              <w:t>Sourcilier</w:t>
            </w:r>
          </w:p>
          <w:p w:rsidR="00573A15" w:rsidRPr="00C42E36" w:rsidRDefault="00573A15" w:rsidP="00C42E36">
            <w:pPr>
              <w:spacing w:after="0" w:line="240" w:lineRule="auto"/>
              <w:rPr>
                <w:lang w:val="en-US"/>
              </w:rPr>
            </w:pPr>
            <w:r w:rsidRPr="00C42E36">
              <w:rPr>
                <w:lang w:val="en-US"/>
              </w:rPr>
              <w:t>Sterno-cléïdo-mastoïdien</w:t>
            </w:r>
          </w:p>
          <w:p w:rsidR="00573A15" w:rsidRPr="00C42E36" w:rsidRDefault="00573A15" w:rsidP="00C42E36">
            <w:pPr>
              <w:spacing w:after="0" w:line="240" w:lineRule="auto"/>
              <w:rPr>
                <w:lang w:val="en-US"/>
              </w:rPr>
            </w:pPr>
          </w:p>
          <w:p w:rsidR="00573A15" w:rsidRPr="00C42E36" w:rsidRDefault="00573A15" w:rsidP="00C42E36">
            <w:pPr>
              <w:spacing w:after="0" w:line="240" w:lineRule="auto"/>
              <w:rPr>
                <w:lang w:val="en-US"/>
              </w:rPr>
            </w:pPr>
          </w:p>
        </w:tc>
      </w:tr>
    </w:tbl>
    <w:p w:rsidR="00573A15" w:rsidRPr="00D626E0" w:rsidRDefault="00573A15" w:rsidP="00E2766C">
      <w:pPr>
        <w:ind w:left="360"/>
        <w:rPr>
          <w:u w:val="thick"/>
        </w:rPr>
      </w:pPr>
      <w:r w:rsidRPr="00D626E0">
        <w:rPr>
          <w:u w:val="thick"/>
        </w:rPr>
        <w:t>ATTENTION DANS LES PROPOSITIONS DES MUSCLES A REPLACER VOUS AUREZ LE RHOMBOIDE C’EST UN PIEGE !</w:t>
      </w:r>
    </w:p>
    <w:p w:rsidR="00573A15" w:rsidRPr="00D626E0" w:rsidRDefault="00573A15" w:rsidP="00E2766C">
      <w:pPr>
        <w:ind w:left="360"/>
      </w:pPr>
      <w:r>
        <w:t>Ce schéma n’est pas exactement le même qu’ils donnent à l’examen mais ça y ressemble beaucoup…</w:t>
      </w: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Pr="00D626E0" w:rsidRDefault="00573A15" w:rsidP="00E2766C">
      <w:pPr>
        <w:ind w:left="360"/>
      </w:pPr>
    </w:p>
    <w:p w:rsidR="00573A15" w:rsidRDefault="00573A15" w:rsidP="00E2766C">
      <w:pPr>
        <w:ind w:left="360"/>
      </w:pPr>
      <w:r w:rsidRPr="00C94FD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" o:spid="_x0000_i1025" type="#_x0000_t75" style="width:435.75pt;height:423pt;visibility:visible">
            <v:imagedata r:id="rId7" o:title=""/>
          </v:shape>
        </w:pict>
      </w:r>
    </w:p>
    <w:p w:rsidR="00573A15" w:rsidRDefault="00573A15" w:rsidP="00E33CA9">
      <w:pPr>
        <w:ind w:left="360"/>
      </w:pPr>
    </w:p>
    <w:p w:rsidR="00573A15" w:rsidRDefault="00573A15" w:rsidP="00E33CA9"/>
    <w:p w:rsidR="00573A15" w:rsidRDefault="00573A15" w:rsidP="00CC38CB">
      <w:pPr>
        <w:pStyle w:val="ListParagraph"/>
      </w:pPr>
    </w:p>
    <w:sectPr w:rsidR="00573A15" w:rsidSect="00BD40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A15" w:rsidRDefault="00573A15" w:rsidP="00367F04">
      <w:pPr>
        <w:spacing w:after="0" w:line="240" w:lineRule="auto"/>
      </w:pPr>
      <w:r>
        <w:separator/>
      </w:r>
    </w:p>
  </w:endnote>
  <w:endnote w:type="continuationSeparator" w:id="0">
    <w:p w:rsidR="00573A15" w:rsidRDefault="00573A15" w:rsidP="0036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A15" w:rsidRDefault="00573A1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A15" w:rsidRDefault="00573A15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573A15" w:rsidRDefault="00573A1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A15" w:rsidRDefault="00573A1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A15" w:rsidRDefault="00573A15" w:rsidP="00367F04">
      <w:pPr>
        <w:spacing w:after="0" w:line="240" w:lineRule="auto"/>
      </w:pPr>
      <w:r>
        <w:separator/>
      </w:r>
    </w:p>
  </w:footnote>
  <w:footnote w:type="continuationSeparator" w:id="0">
    <w:p w:rsidR="00573A15" w:rsidRDefault="00573A15" w:rsidP="00367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A15" w:rsidRDefault="00573A1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A15" w:rsidRDefault="00573A1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A15" w:rsidRDefault="00573A1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102CE"/>
    <w:multiLevelType w:val="hybridMultilevel"/>
    <w:tmpl w:val="575E3972"/>
    <w:lvl w:ilvl="0" w:tplc="080C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701278"/>
    <w:multiLevelType w:val="hybridMultilevel"/>
    <w:tmpl w:val="84E0067A"/>
    <w:lvl w:ilvl="0" w:tplc="D73E1B0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 w:tplc="080C000F">
        <w:start w:val="1"/>
        <w:numFmt w:val="decimal"/>
        <w:lvlText w:val="%1."/>
        <w:lvlJc w:val="left"/>
        <w:pPr>
          <w:ind w:left="945" w:hanging="94"/>
        </w:pPr>
        <w:rPr>
          <w:rFonts w:cs="Times New Roman" w:hint="default"/>
        </w:rPr>
      </w:lvl>
    </w:lvlOverride>
    <w:lvlOverride w:ilvl="1">
      <w:lvl w:ilvl="1" w:tplc="080C0019" w:tentative="1">
        <w:start w:val="1"/>
        <w:numFmt w:val="lowerLetter"/>
        <w:lvlText w:val="%2."/>
        <w:lvlJc w:val="left"/>
        <w:pPr>
          <w:ind w:left="1440" w:hanging="360"/>
        </w:pPr>
        <w:rPr>
          <w:rFonts w:cs="Times New Roman"/>
        </w:rPr>
      </w:lvl>
    </w:lvlOverride>
    <w:lvlOverride w:ilvl="2">
      <w:lvl w:ilvl="2" w:tplc="080C001B" w:tentative="1">
        <w:start w:val="1"/>
        <w:numFmt w:val="lowerRoman"/>
        <w:lvlText w:val="%3."/>
        <w:lvlJc w:val="right"/>
        <w:pPr>
          <w:ind w:left="2160" w:hanging="180"/>
        </w:pPr>
        <w:rPr>
          <w:rFonts w:cs="Times New Roman"/>
        </w:rPr>
      </w:lvl>
    </w:lvlOverride>
    <w:lvlOverride w:ilvl="3">
      <w:lvl w:ilvl="3" w:tplc="080C000F" w:tentative="1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 w:tplc="080C0019" w:tentative="1">
        <w:start w:val="1"/>
        <w:numFmt w:val="lowerLetter"/>
        <w:lvlText w:val="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 w:tplc="080C001B" w:tentative="1">
        <w:start w:val="1"/>
        <w:numFmt w:val="lowerRoman"/>
        <w:lvlText w:val="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 w:tplc="080C000F" w:tentative="1">
        <w:start w:val="1"/>
        <w:numFmt w:val="decimal"/>
        <w:lvlText w:val="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 w:tplc="080C0019" w:tentative="1">
        <w:start w:val="1"/>
        <w:numFmt w:val="lowerLetter"/>
        <w:lvlText w:val="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 w:tplc="080C001B" w:tentative="1">
        <w:start w:val="1"/>
        <w:numFmt w:val="lowerRoman"/>
        <w:lvlText w:val="%9."/>
        <w:lvlJc w:val="right"/>
        <w:pPr>
          <w:ind w:left="6480" w:hanging="180"/>
        </w:pPr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2DC1"/>
    <w:rsid w:val="000019DB"/>
    <w:rsid w:val="00003D2E"/>
    <w:rsid w:val="00011F77"/>
    <w:rsid w:val="00045609"/>
    <w:rsid w:val="0007534B"/>
    <w:rsid w:val="0010293E"/>
    <w:rsid w:val="00102977"/>
    <w:rsid w:val="0016642F"/>
    <w:rsid w:val="002531FE"/>
    <w:rsid w:val="00282E48"/>
    <w:rsid w:val="00363E81"/>
    <w:rsid w:val="00367F04"/>
    <w:rsid w:val="00386AE8"/>
    <w:rsid w:val="003E5959"/>
    <w:rsid w:val="004D7C2C"/>
    <w:rsid w:val="0056125B"/>
    <w:rsid w:val="00573A15"/>
    <w:rsid w:val="005A1A0D"/>
    <w:rsid w:val="00632D08"/>
    <w:rsid w:val="0065493D"/>
    <w:rsid w:val="00695722"/>
    <w:rsid w:val="007D1713"/>
    <w:rsid w:val="00826BE7"/>
    <w:rsid w:val="008D4063"/>
    <w:rsid w:val="00940FB3"/>
    <w:rsid w:val="00950426"/>
    <w:rsid w:val="009A0325"/>
    <w:rsid w:val="00A527A9"/>
    <w:rsid w:val="00A763AA"/>
    <w:rsid w:val="00AC06EC"/>
    <w:rsid w:val="00B421B5"/>
    <w:rsid w:val="00B50394"/>
    <w:rsid w:val="00BA3E7E"/>
    <w:rsid w:val="00BB0C93"/>
    <w:rsid w:val="00BB33CF"/>
    <w:rsid w:val="00BD4050"/>
    <w:rsid w:val="00C42E36"/>
    <w:rsid w:val="00C722A2"/>
    <w:rsid w:val="00C94FDC"/>
    <w:rsid w:val="00CC38CB"/>
    <w:rsid w:val="00D41377"/>
    <w:rsid w:val="00D626E0"/>
    <w:rsid w:val="00E2766C"/>
    <w:rsid w:val="00E33CA9"/>
    <w:rsid w:val="00E9461C"/>
    <w:rsid w:val="00EB6158"/>
    <w:rsid w:val="00EC0A40"/>
    <w:rsid w:val="00EE639C"/>
    <w:rsid w:val="00F02DC1"/>
    <w:rsid w:val="00F124CC"/>
    <w:rsid w:val="00F15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2A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6125B"/>
    <w:pPr>
      <w:ind w:left="720"/>
      <w:contextualSpacing/>
    </w:pPr>
  </w:style>
  <w:style w:type="table" w:styleId="TableGrid">
    <w:name w:val="Table Grid"/>
    <w:basedOn w:val="TableNormal"/>
    <w:uiPriority w:val="99"/>
    <w:rsid w:val="00BB33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7F0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7F0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E5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59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15</Pages>
  <Words>2497</Words>
  <Characters>13735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SOINS ESTHETIQUES</dc:title>
  <dc:subject/>
  <dc:creator>Mani</dc:creator>
  <cp:keywords/>
  <dc:description/>
  <cp:lastModifiedBy>Simon</cp:lastModifiedBy>
  <cp:revision>2</cp:revision>
  <dcterms:created xsi:type="dcterms:W3CDTF">2014-03-31T00:01:00Z</dcterms:created>
  <dcterms:modified xsi:type="dcterms:W3CDTF">2014-03-31T00:01:00Z</dcterms:modified>
</cp:coreProperties>
</file>